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E1C6F" w14:textId="3BB76F4F" w:rsidR="00C62690" w:rsidRDefault="006C4356" w:rsidP="009E6DB3">
      <w:pPr>
        <w:rPr>
          <w:b/>
          <w:bCs/>
        </w:rPr>
      </w:pPr>
      <w:r w:rsidRPr="00FC500B">
        <w:rPr>
          <w:noProof/>
          <w:lang w:eastAsia="en-AU"/>
        </w:rPr>
        <mc:AlternateContent>
          <mc:Choice Requires="wpg">
            <w:drawing>
              <wp:anchor distT="0" distB="0" distL="114300" distR="114300" simplePos="0" relativeHeight="251658240" behindDoc="1" locked="0" layoutInCell="1" allowOverlap="1" wp14:anchorId="184A7F2B" wp14:editId="0736027E">
                <wp:simplePos x="0" y="0"/>
                <wp:positionH relativeFrom="page">
                  <wp:align>center</wp:align>
                </wp:positionH>
                <wp:positionV relativeFrom="paragraph">
                  <wp:posOffset>-850292</wp:posOffset>
                </wp:positionV>
                <wp:extent cx="6983730" cy="1492250"/>
                <wp:effectExtent l="0" t="0" r="7620" b="0"/>
                <wp:wrapNone/>
                <wp:docPr id="3" name="Group 3" descr="Austrade banner with government logo"/>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0B1C826F" id="Group 3" o:spid="_x0000_s1026" alt="Austrade banner with government logo" style="position:absolute;margin-left:0;margin-top:-66.95pt;width:549.9pt;height:117.5pt;z-index:-251658240;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page"/>
              </v:group>
            </w:pict>
          </mc:Fallback>
        </mc:AlternateContent>
      </w:r>
    </w:p>
    <w:sdt>
      <w:sdtPr>
        <w:rPr>
          <w:b/>
          <w:bCs/>
        </w:rPr>
        <w:id w:val="-1649280474"/>
        <w:docPartObj>
          <w:docPartGallery w:val="Cover Pages"/>
          <w:docPartUnique/>
        </w:docPartObj>
      </w:sdtPr>
      <w:sdtEndPr>
        <w:rPr>
          <w:rFonts w:eastAsia="SimSun" w:cs="Times New Roman"/>
          <w:b w:val="0"/>
          <w:color w:val="3D2141" w:themeColor="accent1" w:themeShade="80"/>
          <w:sz w:val="32"/>
          <w:szCs w:val="26"/>
          <w:lang w:eastAsia="zh-CN"/>
        </w:rPr>
      </w:sdtEndPr>
      <w:sdtContent>
        <w:p w14:paraId="2652FC61" w14:textId="59520C87" w:rsidR="003A58AB" w:rsidRPr="00FC500B" w:rsidRDefault="003A58AB" w:rsidP="009E6DB3"/>
        <w:p w14:paraId="58A8E303" w14:textId="39F1648B" w:rsidR="00AC40CD" w:rsidRPr="004331E6" w:rsidRDefault="00C62690" w:rsidP="00AC40CD">
          <w:pPr>
            <w:pStyle w:val="Heading1"/>
            <w:rPr>
              <w:b/>
              <w:bCs w:val="0"/>
            </w:rPr>
          </w:pPr>
          <w:r w:rsidRPr="004331E6">
            <w:rPr>
              <w:b/>
              <w:bCs w:val="0"/>
            </w:rPr>
            <w:t>Developing Tourism Business Capability</w:t>
          </w:r>
        </w:p>
        <w:p w14:paraId="45EB8EA9" w14:textId="7E0F38FB" w:rsidR="00C86D51" w:rsidRDefault="00C86D51" w:rsidP="00C86D51">
          <w:r>
            <w:t xml:space="preserve">Austrade has compiled a resource list of programs, initiatives and tools available to businesses in the Visitor Economy to uplift their management capability. The summary outlines resources and initiatives for businesses nationally, as well as individual States and Territories. </w:t>
          </w:r>
        </w:p>
        <w:p w14:paraId="3094E5F9" w14:textId="0D33037A" w:rsidR="0069266B" w:rsidRPr="004331E6" w:rsidRDefault="0069266B" w:rsidP="00FA50B7">
          <w:pPr>
            <w:pStyle w:val="Heading2"/>
            <w:rPr>
              <w:b/>
              <w:bCs w:val="0"/>
              <w:color w:val="1E988A" w:themeColor="accent3"/>
            </w:rPr>
          </w:pPr>
          <w:r w:rsidRPr="004331E6">
            <w:rPr>
              <w:b/>
              <w:bCs w:val="0"/>
              <w:color w:val="1E988A" w:themeColor="accent3"/>
            </w:rPr>
            <w:t>National Initiatives</w:t>
          </w:r>
        </w:p>
        <w:p w14:paraId="70C2F6BB" w14:textId="77777777" w:rsidR="00CD33CE" w:rsidRPr="00501CC4" w:rsidRDefault="00CD33CE" w:rsidP="00CD33CE">
          <w:r w:rsidRPr="00FE6074">
            <w:t xml:space="preserve">This section </w:t>
          </w:r>
          <w:r>
            <w:t xml:space="preserve">outlines </w:t>
          </w:r>
          <w:r w:rsidRPr="00FE6074">
            <w:t xml:space="preserve">initiatives by Government &amp; </w:t>
          </w:r>
          <w:r>
            <w:t>I</w:t>
          </w:r>
          <w:r w:rsidRPr="00FE6074">
            <w:t>ndustry</w:t>
          </w:r>
          <w:r>
            <w:t xml:space="preserve"> available to support human resource development and business capability uplift.</w:t>
          </w:r>
        </w:p>
        <w:p w14:paraId="690BC2FD" w14:textId="7807E41C" w:rsidR="002828CF" w:rsidRPr="00DD30B3" w:rsidRDefault="002828CF" w:rsidP="00345D44">
          <w:pPr>
            <w:pStyle w:val="Heading3"/>
            <w:spacing w:before="240"/>
            <w:rPr>
              <w:color w:val="000000" w:themeColor="text1"/>
            </w:rPr>
          </w:pPr>
          <w:r w:rsidRPr="00DD30B3">
            <w:rPr>
              <w:color w:val="000000" w:themeColor="text1"/>
            </w:rPr>
            <w:t>Commonwealth Government</w:t>
          </w:r>
        </w:p>
        <w:p w14:paraId="3F12B1E5" w14:textId="77777777" w:rsidR="009C00C1" w:rsidRPr="00EA610B" w:rsidRDefault="0069266B" w:rsidP="00EA610B">
          <w:pPr>
            <w:pStyle w:val="Heading4"/>
          </w:pPr>
          <w:r w:rsidRPr="00EA610B">
            <w:t>Business Australia</w:t>
          </w:r>
        </w:p>
        <w:p w14:paraId="1D58B944" w14:textId="77777777" w:rsidR="00100349" w:rsidRDefault="009C00C1" w:rsidP="00100349">
          <w:pPr>
            <w:pStyle w:val="BulletList"/>
          </w:pPr>
          <w:r w:rsidRPr="005B0DA8">
            <w:t xml:space="preserve">Provides </w:t>
          </w:r>
          <w:r w:rsidRPr="00681B2B">
            <w:t>a broad range of free</w:t>
          </w:r>
          <w:r>
            <w:t xml:space="preserve"> </w:t>
          </w:r>
          <w:r w:rsidRPr="005B0DA8">
            <w:t xml:space="preserve">resources </w:t>
          </w:r>
          <w:r w:rsidRPr="00681B2B">
            <w:t>to support businesses to develop their management skills and capabilities. These include:</w:t>
          </w:r>
        </w:p>
        <w:p w14:paraId="610F27A8" w14:textId="13F4471C" w:rsidR="009C00C1" w:rsidRPr="00100349" w:rsidRDefault="008D3A14" w:rsidP="00100349">
          <w:pPr>
            <w:pStyle w:val="BulletList"/>
            <w:numPr>
              <w:ilvl w:val="1"/>
              <w:numId w:val="1"/>
            </w:numPr>
            <w:rPr>
              <w:rStyle w:val="Hyperlink"/>
              <w:color w:val="000000" w:themeColor="text1"/>
              <w:u w:val="none"/>
            </w:rPr>
          </w:pPr>
          <w:hyperlink r:id="rId16" w:history="1">
            <w:r w:rsidR="009C00C1">
              <w:rPr>
                <w:rStyle w:val="Hyperlink"/>
              </w:rPr>
              <w:t>Developing a business plan</w:t>
            </w:r>
          </w:hyperlink>
        </w:p>
        <w:p w14:paraId="1D3F2E70" w14:textId="77777777" w:rsidR="009C00C1" w:rsidRPr="00100349" w:rsidRDefault="008D3A14" w:rsidP="00100349">
          <w:pPr>
            <w:pStyle w:val="BulletList"/>
            <w:numPr>
              <w:ilvl w:val="1"/>
              <w:numId w:val="1"/>
            </w:numPr>
            <w:rPr>
              <w:rStyle w:val="Hyperlink"/>
            </w:rPr>
          </w:pPr>
          <w:hyperlink r:id="rId17" w:history="1">
            <w:r w:rsidR="009C00C1" w:rsidRPr="0028668A">
              <w:rPr>
                <w:rStyle w:val="Hyperlink"/>
              </w:rPr>
              <w:t>Marketin</w:t>
            </w:r>
            <w:r w:rsidR="009C00C1">
              <w:rPr>
                <w:rStyle w:val="Hyperlink"/>
              </w:rPr>
              <w:t>g your product and service</w:t>
            </w:r>
          </w:hyperlink>
          <w:r w:rsidR="009C00C1" w:rsidRPr="00100349">
            <w:rPr>
              <w:rStyle w:val="Hyperlink"/>
            </w:rPr>
            <w:t xml:space="preserve"> &amp; </w:t>
          </w:r>
          <w:hyperlink r:id="rId18" w:history="1">
            <w:r w:rsidR="009C00C1" w:rsidRPr="00913C0C">
              <w:rPr>
                <w:rStyle w:val="Hyperlink"/>
              </w:rPr>
              <w:t>guidance on increasing digital presence going online</w:t>
            </w:r>
          </w:hyperlink>
        </w:p>
        <w:p w14:paraId="1C1516F0" w14:textId="1D85489B" w:rsidR="009C00C1" w:rsidRPr="00100349" w:rsidRDefault="008D3A14" w:rsidP="00100349">
          <w:pPr>
            <w:pStyle w:val="BulletList"/>
            <w:numPr>
              <w:ilvl w:val="1"/>
              <w:numId w:val="1"/>
            </w:numPr>
            <w:rPr>
              <w:rStyle w:val="Hyperlink"/>
            </w:rPr>
          </w:pPr>
          <w:hyperlink r:id="rId19" w:history="1">
            <w:r w:rsidR="009C00C1">
              <w:rPr>
                <w:rStyle w:val="Hyperlink"/>
              </w:rPr>
              <w:t>Other resources</w:t>
            </w:r>
          </w:hyperlink>
        </w:p>
        <w:p w14:paraId="701DA98F" w14:textId="77777777" w:rsidR="009C00C1" w:rsidRDefault="008D3A14" w:rsidP="006C4356">
          <w:pPr>
            <w:pStyle w:val="BulletList"/>
            <w:rPr>
              <w:rStyle w:val="Hyperlink"/>
            </w:rPr>
          </w:pPr>
          <w:hyperlink r:id="rId20" w:history="1">
            <w:r w:rsidR="009C00C1">
              <w:rPr>
                <w:rStyle w:val="Hyperlink"/>
              </w:rPr>
              <w:t>Adviser finder</w:t>
            </w:r>
          </w:hyperlink>
        </w:p>
        <w:p w14:paraId="3CFED1E1" w14:textId="3C4E21D9" w:rsidR="009C00C1" w:rsidRDefault="009C00C1" w:rsidP="006C4356">
          <w:pPr>
            <w:pStyle w:val="BulletList"/>
            <w:numPr>
              <w:ilvl w:val="1"/>
              <w:numId w:val="1"/>
            </w:numPr>
          </w:pPr>
          <w:r w:rsidRPr="006C4356">
            <w:t>Provides</w:t>
          </w:r>
          <w:r>
            <w:t xml:space="preserve"> access to a free adviser service to assist businesses across.</w:t>
          </w:r>
        </w:p>
        <w:p w14:paraId="4302A964" w14:textId="77777777" w:rsidR="002828CF" w:rsidRDefault="008D3A14" w:rsidP="006C4356">
          <w:pPr>
            <w:pStyle w:val="BulletList"/>
            <w:rPr>
              <w:rStyle w:val="Hyperlink"/>
            </w:rPr>
          </w:pPr>
          <w:hyperlink r:id="rId21" w:history="1">
            <w:r w:rsidR="009C00C1" w:rsidRPr="00D9650C">
              <w:rPr>
                <w:rStyle w:val="Hyperlink"/>
              </w:rPr>
              <w:t>Entrepreneurs</w:t>
            </w:r>
            <w:r w:rsidR="009C00C1" w:rsidRPr="004160DD">
              <w:rPr>
                <w:rStyle w:val="Hyperlink"/>
              </w:rPr>
              <w:t xml:space="preserve"> Programme Advisers and </w:t>
            </w:r>
            <w:r w:rsidR="009C00C1">
              <w:rPr>
                <w:rStyle w:val="Hyperlink"/>
              </w:rPr>
              <w:t>f</w:t>
            </w:r>
            <w:r w:rsidR="009C00C1" w:rsidRPr="004160DD">
              <w:rPr>
                <w:rStyle w:val="Hyperlink"/>
              </w:rPr>
              <w:t>acilitators</w:t>
            </w:r>
          </w:hyperlink>
        </w:p>
        <w:p w14:paraId="563DD918" w14:textId="0096CBDC" w:rsidR="009C00C1" w:rsidRPr="002828CF" w:rsidRDefault="009C00C1" w:rsidP="006C4356">
          <w:pPr>
            <w:pStyle w:val="BulletList"/>
            <w:numPr>
              <w:ilvl w:val="1"/>
              <w:numId w:val="1"/>
            </w:numPr>
            <w:rPr>
              <w:color w:val="0563C1"/>
              <w:u w:val="single"/>
            </w:rPr>
          </w:pPr>
          <w:r>
            <w:t>N</w:t>
          </w:r>
          <w:r w:rsidRPr="00B470A9">
            <w:t xml:space="preserve">ational network of business advisers and facilitators </w:t>
          </w:r>
          <w:r>
            <w:t xml:space="preserve">that advise </w:t>
          </w:r>
          <w:r w:rsidRPr="00B470A9">
            <w:t>to help you</w:t>
          </w:r>
          <w:r w:rsidR="002D1165">
            <w:t xml:space="preserve"> </w:t>
          </w:r>
          <w:r w:rsidRPr="00B470A9">
            <w:t>improve and grow your business.</w:t>
          </w:r>
        </w:p>
        <w:p w14:paraId="1DBE53B3" w14:textId="77777777" w:rsidR="009C00C1" w:rsidRDefault="009C00C1" w:rsidP="006C4356">
          <w:pPr>
            <w:pStyle w:val="BulletList"/>
            <w:rPr>
              <w:rStyle w:val="Hyperlink"/>
            </w:rPr>
          </w:pPr>
          <w:r w:rsidRPr="00D9650C">
            <w:rPr>
              <w:rStyle w:val="Hyperlink"/>
            </w:rPr>
            <w:t>Self-Employment Assistance</w:t>
          </w:r>
        </w:p>
        <w:p w14:paraId="299DB5AC" w14:textId="77777777" w:rsidR="009C00C1" w:rsidRDefault="009C00C1" w:rsidP="006C4356">
          <w:pPr>
            <w:pStyle w:val="BulletList"/>
            <w:numPr>
              <w:ilvl w:val="1"/>
              <w:numId w:val="1"/>
            </w:numPr>
            <w:rPr>
              <w:rFonts w:asciiTheme="majorHAnsi" w:eastAsiaTheme="majorEastAsia" w:hAnsiTheme="majorHAnsi" w:cstheme="majorBidi"/>
              <w:color w:val="5B3161" w:themeColor="accent1" w:themeShade="BF"/>
            </w:rPr>
          </w:pPr>
          <w:r w:rsidRPr="00D9650C">
            <w:t>Small business training for people interested in self-employment. Services, including business advice, coaching and training.</w:t>
          </w:r>
          <w:r w:rsidRPr="00681B2B">
            <w:rPr>
              <w:rFonts w:asciiTheme="majorHAnsi" w:eastAsiaTheme="majorEastAsia" w:hAnsiTheme="majorHAnsi" w:cstheme="majorBidi"/>
              <w:color w:val="5B3161" w:themeColor="accent1" w:themeShade="BF"/>
            </w:rPr>
            <w:t xml:space="preserve"> </w:t>
          </w:r>
        </w:p>
        <w:p w14:paraId="57F41A3D" w14:textId="77777777" w:rsidR="009C00C1" w:rsidRDefault="008D3A14" w:rsidP="006C4356">
          <w:pPr>
            <w:pStyle w:val="BulletList"/>
          </w:pPr>
          <w:hyperlink r:id="rId22" w:history="1">
            <w:r w:rsidR="009C00C1" w:rsidRPr="000C02F3">
              <w:rPr>
                <w:rStyle w:val="Hyperlink"/>
              </w:rPr>
              <w:t>Hiring staff, conditions and training</w:t>
            </w:r>
          </w:hyperlink>
        </w:p>
        <w:p w14:paraId="6B1F2607" w14:textId="310C9AAE" w:rsidR="009C00C1" w:rsidRDefault="009C00C1" w:rsidP="006C4356">
          <w:pPr>
            <w:pStyle w:val="BulletList"/>
            <w:numPr>
              <w:ilvl w:val="1"/>
              <w:numId w:val="1"/>
            </w:numPr>
          </w:pPr>
          <w:r>
            <w:t>Guidance to businesses on developing staff and training plans. Additionally provides resources on mentoring and training courses available to businesses.</w:t>
          </w:r>
        </w:p>
        <w:p w14:paraId="52A474B4" w14:textId="77777777" w:rsidR="001A5D6F" w:rsidRPr="00BA0168" w:rsidRDefault="001A5D6F" w:rsidP="00BA0168">
          <w:pPr>
            <w:pStyle w:val="Heading4"/>
          </w:pPr>
          <w:r w:rsidRPr="00BA0168">
            <w:t>Indigenous Business Australia</w:t>
          </w:r>
        </w:p>
        <w:p w14:paraId="1CE437A0" w14:textId="77777777" w:rsidR="009D376B" w:rsidRDefault="008D3A14" w:rsidP="006C4356">
          <w:pPr>
            <w:pStyle w:val="BulletList"/>
            <w:rPr>
              <w:rStyle w:val="Hyperlink"/>
            </w:rPr>
          </w:pPr>
          <w:hyperlink r:id="rId23" w:history="1">
            <w:r w:rsidR="009D376B" w:rsidRPr="006C4356">
              <w:rPr>
                <w:rStyle w:val="Hyperlink"/>
              </w:rPr>
              <w:t>Expert</w:t>
            </w:r>
            <w:r w:rsidR="009D376B" w:rsidRPr="00C50B30">
              <w:rPr>
                <w:rStyle w:val="Hyperlink"/>
              </w:rPr>
              <w:t xml:space="preserve"> Business Advice</w:t>
            </w:r>
          </w:hyperlink>
        </w:p>
        <w:p w14:paraId="7A36AAEC" w14:textId="77777777" w:rsidR="009D376B" w:rsidRDefault="009D376B" w:rsidP="006C4356">
          <w:pPr>
            <w:pStyle w:val="BulletList"/>
            <w:numPr>
              <w:ilvl w:val="1"/>
              <w:numId w:val="1"/>
            </w:numPr>
          </w:pPr>
          <w:r>
            <w:t>Provides</w:t>
          </w:r>
          <w:r w:rsidRPr="001D7979">
            <w:t xml:space="preserve"> people with access to workshops, advice and business support</w:t>
          </w:r>
          <w:r>
            <w:t xml:space="preserve"> </w:t>
          </w:r>
          <w:r w:rsidRPr="001D7979">
            <w:t>programs.</w:t>
          </w:r>
        </w:p>
        <w:p w14:paraId="1E48099C" w14:textId="77777777" w:rsidR="009D376B" w:rsidRDefault="008D3A14" w:rsidP="006C4356">
          <w:pPr>
            <w:pStyle w:val="BulletList"/>
            <w:rPr>
              <w:rStyle w:val="Hyperlink"/>
            </w:rPr>
          </w:pPr>
          <w:hyperlink r:id="rId24" w:history="1">
            <w:r w:rsidR="009D376B" w:rsidRPr="006C4356">
              <w:rPr>
                <w:rStyle w:val="Hyperlink"/>
              </w:rPr>
              <w:t>Strong</w:t>
            </w:r>
            <w:r w:rsidR="009D376B" w:rsidRPr="00C50B30">
              <w:rPr>
                <w:rStyle w:val="Hyperlink"/>
              </w:rPr>
              <w:t xml:space="preserve"> Women Strong Business</w:t>
            </w:r>
          </w:hyperlink>
        </w:p>
        <w:p w14:paraId="2ECA2B19" w14:textId="4CA57279" w:rsidR="009D376B" w:rsidRDefault="009D376B" w:rsidP="006C4356">
          <w:pPr>
            <w:pStyle w:val="BulletList"/>
            <w:numPr>
              <w:ilvl w:val="1"/>
              <w:numId w:val="1"/>
            </w:numPr>
          </w:pPr>
          <w:r>
            <w:t>Shares</w:t>
          </w:r>
          <w:r w:rsidRPr="00234CC3">
            <w:t xml:space="preserve"> the opportunity to connect with Indigenous businesswomen, to share knowledge in navigating the path</w:t>
          </w:r>
          <w:r>
            <w:t>.</w:t>
          </w:r>
        </w:p>
        <w:p w14:paraId="37678799" w14:textId="19C9CE3A" w:rsidR="006551E4" w:rsidRPr="00BA0168" w:rsidRDefault="006551E4" w:rsidP="00BA0168">
          <w:pPr>
            <w:pStyle w:val="Heading4"/>
          </w:pPr>
          <w:r w:rsidRPr="00BA0168">
            <w:lastRenderedPageBreak/>
            <w:t>Fair Work Ombudsman</w:t>
          </w:r>
        </w:p>
        <w:p w14:paraId="65CD393B" w14:textId="77777777" w:rsidR="00D95B21" w:rsidRDefault="008D3A14" w:rsidP="00E83F0C">
          <w:pPr>
            <w:pStyle w:val="BulletList"/>
            <w:numPr>
              <w:ilvl w:val="0"/>
              <w:numId w:val="0"/>
            </w:numPr>
            <w:ind w:left="360"/>
          </w:pPr>
          <w:hyperlink r:id="rId25" w:history="1">
            <w:r w:rsidR="00D95B21" w:rsidRPr="00D95B21">
              <w:rPr>
                <w:rStyle w:val="Hyperlink"/>
              </w:rPr>
              <w:t>Small</w:t>
            </w:r>
            <w:r w:rsidR="00D95B21" w:rsidRPr="00C50B30">
              <w:rPr>
                <w:rStyle w:val="Hyperlink"/>
              </w:rPr>
              <w:t xml:space="preserve"> Business showcase</w:t>
            </w:r>
          </w:hyperlink>
        </w:p>
        <w:p w14:paraId="61B131B8" w14:textId="0D198107" w:rsidR="00D95B21" w:rsidRDefault="00D95B21" w:rsidP="006C4356">
          <w:pPr>
            <w:pStyle w:val="BulletList"/>
            <w:numPr>
              <w:ilvl w:val="1"/>
              <w:numId w:val="1"/>
            </w:numPr>
          </w:pPr>
          <w:r>
            <w:t>W</w:t>
          </w:r>
          <w:r w:rsidRPr="00B470A9">
            <w:t>orkplace advice on managing employees and meeting employer obligations</w:t>
          </w:r>
          <w:r>
            <w:t>.</w:t>
          </w:r>
        </w:p>
        <w:p w14:paraId="1DDE6296" w14:textId="5F3D30A7" w:rsidR="002E551F" w:rsidRPr="00DD30B3" w:rsidRDefault="002E551F" w:rsidP="00345D44">
          <w:pPr>
            <w:pStyle w:val="Heading3"/>
            <w:spacing w:before="240"/>
            <w:rPr>
              <w:color w:val="000000" w:themeColor="text1"/>
            </w:rPr>
          </w:pPr>
          <w:r w:rsidRPr="00DD30B3">
            <w:rPr>
              <w:color w:val="000000" w:themeColor="text1"/>
            </w:rPr>
            <w:t>Industry</w:t>
          </w:r>
        </w:p>
        <w:p w14:paraId="3035C212" w14:textId="77777777" w:rsidR="004D4683" w:rsidRPr="00BA0168" w:rsidRDefault="004D4683" w:rsidP="00BA0168">
          <w:pPr>
            <w:pStyle w:val="Heading4"/>
          </w:pPr>
          <w:r w:rsidRPr="00BA0168">
            <w:t>Australian Tourism Export Council (ATEC)</w:t>
          </w:r>
        </w:p>
        <w:p w14:paraId="5BD29DB8" w14:textId="77777777" w:rsidR="00450DF6" w:rsidRDefault="008D3A14" w:rsidP="006C4356">
          <w:pPr>
            <w:pStyle w:val="BulletList"/>
          </w:pPr>
          <w:hyperlink r:id="rId26" w:history="1">
            <w:r w:rsidR="00450DF6" w:rsidRPr="006C4356">
              <w:rPr>
                <w:rStyle w:val="Hyperlink"/>
              </w:rPr>
              <w:t>Tourism</w:t>
            </w:r>
            <w:r w:rsidR="00450DF6">
              <w:rPr>
                <w:rStyle w:val="Hyperlink"/>
              </w:rPr>
              <w:t xml:space="preserve"> Toolkit</w:t>
            </w:r>
          </w:hyperlink>
        </w:p>
        <w:p w14:paraId="39F97ED3" w14:textId="77777777" w:rsidR="00450DF6" w:rsidRDefault="00450DF6" w:rsidP="006C4356">
          <w:pPr>
            <w:pStyle w:val="BulletList"/>
            <w:numPr>
              <w:ilvl w:val="1"/>
              <w:numId w:val="1"/>
            </w:numPr>
          </w:pPr>
          <w:r>
            <w:t xml:space="preserve">Provides operators </w:t>
          </w:r>
          <w:r w:rsidRPr="0035569C">
            <w:t>with tools and key contacts to upskill and seek new opportunities for those looking to</w:t>
          </w:r>
          <w:r>
            <w:t xml:space="preserve"> thrive in </w:t>
          </w:r>
          <w:r w:rsidRPr="0035569C">
            <w:t>the tourism marketplace</w:t>
          </w:r>
          <w:r>
            <w:t>.</w:t>
          </w:r>
        </w:p>
        <w:p w14:paraId="33833C78" w14:textId="77777777" w:rsidR="00450DF6" w:rsidRDefault="008D3A14" w:rsidP="006C4356">
          <w:pPr>
            <w:pStyle w:val="BulletList"/>
            <w:rPr>
              <w:rStyle w:val="Hyperlink"/>
            </w:rPr>
          </w:pPr>
          <w:hyperlink r:id="rId27" w:history="1">
            <w:r w:rsidR="00450DF6" w:rsidRPr="006C4356">
              <w:rPr>
                <w:rStyle w:val="Hyperlink"/>
              </w:rPr>
              <w:t>Emerging</w:t>
            </w:r>
            <w:r w:rsidR="00450DF6" w:rsidRPr="00C50B30">
              <w:rPr>
                <w:rStyle w:val="Hyperlink"/>
              </w:rPr>
              <w:t xml:space="preserve"> Leaders of Inbound Tourism Excellence (ELITE)</w:t>
            </w:r>
          </w:hyperlink>
        </w:p>
        <w:p w14:paraId="725E8C35" w14:textId="4CB39CF0" w:rsidR="004D4683" w:rsidRPr="004D4683" w:rsidRDefault="00450DF6" w:rsidP="006C4356">
          <w:pPr>
            <w:pStyle w:val="BulletList"/>
            <w:numPr>
              <w:ilvl w:val="1"/>
              <w:numId w:val="1"/>
            </w:numPr>
            <w:rPr>
              <w:lang w:eastAsia="zh-CN"/>
            </w:rPr>
          </w:pPr>
          <w:r>
            <w:t>Designed for</w:t>
          </w:r>
          <w:r w:rsidRPr="002B41C9">
            <w:t xml:space="preserve"> individuals </w:t>
          </w:r>
          <w:r>
            <w:t>looking to develop</w:t>
          </w:r>
          <w:r w:rsidRPr="002B41C9">
            <w:t xml:space="preserve"> leadership skills and collaborative with peers and mentors for long-term networking and support.</w:t>
          </w:r>
        </w:p>
        <w:p w14:paraId="39854E4F" w14:textId="0BE4F838" w:rsidR="00FA50B7" w:rsidRPr="00BA0168" w:rsidRDefault="00C5529D" w:rsidP="00BA0168">
          <w:pPr>
            <w:pStyle w:val="Heading4"/>
          </w:pPr>
          <w:r w:rsidRPr="00BA0168">
            <w:t>Small Business Mentoring Service</w:t>
          </w:r>
        </w:p>
        <w:p w14:paraId="430D4B1A" w14:textId="77777777" w:rsidR="00E82D01" w:rsidRDefault="008D3A14" w:rsidP="006C4356">
          <w:pPr>
            <w:pStyle w:val="BulletList"/>
          </w:pPr>
          <w:hyperlink r:id="rId28" w:history="1">
            <w:r w:rsidR="00E82D01" w:rsidRPr="006C4356">
              <w:rPr>
                <w:rStyle w:val="Hyperlink"/>
              </w:rPr>
              <w:t>Mentoring</w:t>
            </w:r>
            <w:r w:rsidR="00E82D01" w:rsidRPr="00681B2B">
              <w:rPr>
                <w:rStyle w:val="Hyperlink"/>
              </w:rPr>
              <w:t xml:space="preserve"> service</w:t>
            </w:r>
          </w:hyperlink>
        </w:p>
        <w:p w14:paraId="148BE5D4" w14:textId="0103F350" w:rsidR="00FA50B7" w:rsidRDefault="00E82D01" w:rsidP="006C4356">
          <w:pPr>
            <w:pStyle w:val="BulletList"/>
            <w:numPr>
              <w:ilvl w:val="1"/>
              <w:numId w:val="1"/>
            </w:numPr>
          </w:pPr>
          <w:r w:rsidRPr="00B470A9">
            <w:t xml:space="preserve">Free business planning guides &amp; tools </w:t>
          </w:r>
          <w:r>
            <w:t>i</w:t>
          </w:r>
          <w:r w:rsidRPr="00B470A9">
            <w:t>ncluding business plan marketing</w:t>
          </w:r>
          <w:r>
            <w:t xml:space="preserve"> and</w:t>
          </w:r>
          <w:r w:rsidRPr="00B470A9">
            <w:t xml:space="preserve"> hiring staff</w:t>
          </w:r>
          <w:r w:rsidR="00F17CBF">
            <w:t>.</w:t>
          </w:r>
        </w:p>
        <w:p w14:paraId="64491559" w14:textId="77777777" w:rsidR="002C23AA" w:rsidRPr="00BA0168" w:rsidRDefault="002C23AA" w:rsidP="00BA0168">
          <w:pPr>
            <w:pStyle w:val="Heading4"/>
          </w:pPr>
          <w:proofErr w:type="spellStart"/>
          <w:r w:rsidRPr="00BA0168">
            <w:t>Typsy</w:t>
          </w:r>
          <w:proofErr w:type="spellEnd"/>
        </w:p>
        <w:p w14:paraId="2328633A" w14:textId="77777777" w:rsidR="00A6357C" w:rsidRPr="00AD3B45" w:rsidRDefault="008D3A14" w:rsidP="006C4356">
          <w:pPr>
            <w:pStyle w:val="BulletList"/>
            <w:rPr>
              <w:rStyle w:val="Hyperlink"/>
            </w:rPr>
          </w:pPr>
          <w:hyperlink r:id="rId29" w:history="1">
            <w:r w:rsidR="00A6357C" w:rsidRPr="006C4356">
              <w:rPr>
                <w:rStyle w:val="Hyperlink"/>
              </w:rPr>
              <w:t>Micro</w:t>
            </w:r>
            <w:r w:rsidR="00A6357C" w:rsidRPr="00C50B30">
              <w:rPr>
                <w:rStyle w:val="Hyperlink"/>
              </w:rPr>
              <w:t xml:space="preserve"> credential courses</w:t>
            </w:r>
          </w:hyperlink>
        </w:p>
        <w:p w14:paraId="1CF80C1D" w14:textId="5F737060" w:rsidR="00FA50B7" w:rsidRDefault="00A6357C" w:rsidP="006C4356">
          <w:pPr>
            <w:pStyle w:val="BulletList"/>
            <w:numPr>
              <w:ilvl w:val="1"/>
              <w:numId w:val="1"/>
            </w:numPr>
          </w:pPr>
          <w:r>
            <w:t>O</w:t>
          </w:r>
          <w:r w:rsidRPr="006C288D">
            <w:t xml:space="preserve">nline education </w:t>
          </w:r>
          <w:r>
            <w:t>or</w:t>
          </w:r>
          <w:r w:rsidRPr="006C288D">
            <w:t xml:space="preserve"> businesses</w:t>
          </w:r>
          <w:r>
            <w:t xml:space="preserve"> and employees to d</w:t>
          </w:r>
          <w:r w:rsidRPr="006C288D">
            <w:t>evelop their skills</w:t>
          </w:r>
          <w:r>
            <w:t xml:space="preserve">, capability </w:t>
          </w:r>
          <w:r w:rsidRPr="006C288D">
            <w:t>and build their credentials.</w:t>
          </w:r>
        </w:p>
        <w:p w14:paraId="327CACAC" w14:textId="77777777" w:rsidR="0023300E" w:rsidRPr="00BA0168" w:rsidRDefault="0023300E" w:rsidP="00BA0168">
          <w:pPr>
            <w:pStyle w:val="Heading4"/>
          </w:pPr>
          <w:r w:rsidRPr="00BA0168">
            <w:t>Quality Tourism Framework</w:t>
          </w:r>
        </w:p>
        <w:p w14:paraId="1DD2EA00" w14:textId="77777777" w:rsidR="007C707F" w:rsidRPr="00BA1A03" w:rsidRDefault="008D3A14" w:rsidP="006C4356">
          <w:pPr>
            <w:pStyle w:val="BulletList"/>
          </w:pPr>
          <w:hyperlink r:id="rId30" w:history="1">
            <w:r w:rsidR="007C707F" w:rsidRPr="00F17CBF">
              <w:rPr>
                <w:rStyle w:val="Hyperlink"/>
              </w:rPr>
              <w:t>Accreditation</w:t>
            </w:r>
            <w:r w:rsidR="007C707F" w:rsidRPr="00BA1A03">
              <w:rPr>
                <w:rStyle w:val="Hyperlink"/>
              </w:rPr>
              <w:t xml:space="preserve"> Program</w:t>
            </w:r>
          </w:hyperlink>
        </w:p>
        <w:p w14:paraId="64FB7561" w14:textId="3F67D1B9" w:rsidR="007C707F" w:rsidRDefault="007C707F" w:rsidP="006C4356">
          <w:pPr>
            <w:pStyle w:val="BulletList"/>
            <w:numPr>
              <w:ilvl w:val="1"/>
              <w:numId w:val="1"/>
            </w:numPr>
          </w:pPr>
          <w:r w:rsidRPr="002B047A">
            <w:t xml:space="preserve">Certifies tourism businesses </w:t>
          </w:r>
          <w:r>
            <w:t>that meet a</w:t>
          </w:r>
          <w:r w:rsidRPr="002B047A">
            <w:t xml:space="preserve"> </w:t>
          </w:r>
          <w:r>
            <w:t xml:space="preserve">tourism </w:t>
          </w:r>
          <w:r w:rsidRPr="002B047A">
            <w:t xml:space="preserve">quality assurance criteria </w:t>
          </w:r>
          <w:r>
            <w:t>&amp;</w:t>
          </w:r>
          <w:r w:rsidRPr="002B047A">
            <w:t xml:space="preserve"> standards of business practice</w:t>
          </w:r>
          <w:r>
            <w:t>. Accreditation provides modules &amp; templates h</w:t>
          </w:r>
          <w:r w:rsidRPr="00264DD5">
            <w:t xml:space="preserve">uman </w:t>
          </w:r>
          <w:r>
            <w:t>r</w:t>
          </w:r>
          <w:r w:rsidRPr="00264DD5">
            <w:t xml:space="preserve">esource and </w:t>
          </w:r>
          <w:r>
            <w:t>m</w:t>
          </w:r>
          <w:r w:rsidRPr="00264DD5">
            <w:t>anagement</w:t>
          </w:r>
          <w:r>
            <w:t xml:space="preserve"> development</w:t>
          </w:r>
          <w:r w:rsidRPr="00264DD5">
            <w:t xml:space="preserve"> </w:t>
          </w:r>
          <w:r>
            <w:t>s</w:t>
          </w:r>
          <w:r w:rsidRPr="00264DD5">
            <w:t>tandards</w:t>
          </w:r>
          <w:r>
            <w:t>.</w:t>
          </w:r>
        </w:p>
        <w:p w14:paraId="1B4336F6" w14:textId="77777777" w:rsidR="006B5E53" w:rsidRDefault="006B5E53" w:rsidP="007C707F">
          <w:pPr>
            <w:spacing w:line="259" w:lineRule="auto"/>
            <w:contextualSpacing/>
          </w:pPr>
        </w:p>
        <w:p w14:paraId="74F004BB" w14:textId="77777777" w:rsidR="006B5E53" w:rsidRPr="00BA0168" w:rsidRDefault="006B5E53" w:rsidP="00BA0168">
          <w:pPr>
            <w:pStyle w:val="Heading4"/>
          </w:pPr>
          <w:r w:rsidRPr="00BA0168">
            <w:t xml:space="preserve">Eco Tourism Australia </w:t>
          </w:r>
        </w:p>
        <w:p w14:paraId="34AFD404" w14:textId="77777777" w:rsidR="00C81136" w:rsidRDefault="008D3A14" w:rsidP="006C4356">
          <w:pPr>
            <w:pStyle w:val="BulletList"/>
            <w:rPr>
              <w:rStyle w:val="Hyperlink"/>
            </w:rPr>
          </w:pPr>
          <w:hyperlink r:id="rId31" w:history="1">
            <w:r w:rsidR="00C81136" w:rsidRPr="00BA1A03">
              <w:rPr>
                <w:rStyle w:val="Hyperlink"/>
              </w:rPr>
              <w:t>Eco Certification Program</w:t>
            </w:r>
          </w:hyperlink>
        </w:p>
        <w:p w14:paraId="6E9DBEDB" w14:textId="58656C0D" w:rsidR="00C81136" w:rsidRPr="00F73526" w:rsidRDefault="00C81136" w:rsidP="006C4356">
          <w:pPr>
            <w:pStyle w:val="BulletList"/>
            <w:numPr>
              <w:ilvl w:val="1"/>
              <w:numId w:val="1"/>
            </w:numPr>
            <w:rPr>
              <w:b/>
              <w:bCs/>
            </w:rPr>
          </w:pPr>
          <w:r>
            <w:t xml:space="preserve">Industry recognised &amp; </w:t>
          </w:r>
          <w:r w:rsidRPr="00102E4F">
            <w:t>certifi</w:t>
          </w:r>
          <w:r>
            <w:t>cation for business who commit</w:t>
          </w:r>
          <w:r w:rsidRPr="00102E4F">
            <w:t xml:space="preserve"> to sustainable practices and high-quality nature</w:t>
          </w:r>
          <w:r>
            <w:t>-</w:t>
          </w:r>
          <w:r w:rsidRPr="00102E4F">
            <w:t>based tourism experiences.</w:t>
          </w:r>
          <w:r>
            <w:t xml:space="preserve"> Includes coaching &amp; toolkits to encourage and maintain high standard of business practice.</w:t>
          </w:r>
        </w:p>
        <w:p w14:paraId="37E812CA" w14:textId="77777777" w:rsidR="009C1655" w:rsidRPr="00825FBA" w:rsidRDefault="009C1655">
          <w:pPr>
            <w:spacing w:before="0" w:after="160" w:line="259" w:lineRule="auto"/>
            <w:rPr>
              <w:rFonts w:eastAsia="SimSun" w:cs="Times New Roman"/>
              <w:bCs/>
              <w:color w:val="2E1A47" w:themeColor="text2"/>
              <w:sz w:val="32"/>
              <w:szCs w:val="26"/>
              <w:lang w:eastAsia="zh-CN"/>
            </w:rPr>
          </w:pPr>
          <w:r w:rsidRPr="00825FBA">
            <w:rPr>
              <w:color w:val="2E1A47" w:themeColor="text2"/>
            </w:rPr>
            <w:br w:type="page"/>
          </w:r>
        </w:p>
        <w:p w14:paraId="67647AAC" w14:textId="7B0CDF86" w:rsidR="00B9100E" w:rsidRPr="004331E6" w:rsidRDefault="00B9100E" w:rsidP="00B9100E">
          <w:pPr>
            <w:pStyle w:val="Heading2"/>
            <w:rPr>
              <w:b/>
              <w:bCs w:val="0"/>
              <w:color w:val="1E988A" w:themeColor="accent3"/>
            </w:rPr>
          </w:pPr>
          <w:r w:rsidRPr="004331E6">
            <w:rPr>
              <w:b/>
              <w:bCs w:val="0"/>
              <w:color w:val="1E988A" w:themeColor="accent3"/>
            </w:rPr>
            <w:lastRenderedPageBreak/>
            <w:t>STATE AND TERRITORY GOVERNMENT INITIATIVES</w:t>
          </w:r>
        </w:p>
        <w:p w14:paraId="2D9D1238" w14:textId="77777777" w:rsidR="0015203E" w:rsidRDefault="0015203E" w:rsidP="00CD33CE">
          <w:r>
            <w:t>This section outlines State/Territory Government initiatives and resources that support tourism businesses to improve their management capability.</w:t>
          </w:r>
        </w:p>
        <w:p w14:paraId="0E85939A" w14:textId="2AC09427" w:rsidR="008B0F28" w:rsidRPr="00DD30B3" w:rsidRDefault="00793C48" w:rsidP="00DD30B3">
          <w:pPr>
            <w:pStyle w:val="Heading3"/>
            <w:spacing w:before="240"/>
            <w:rPr>
              <w:color w:val="000000" w:themeColor="text1"/>
            </w:rPr>
          </w:pPr>
          <w:r w:rsidRPr="00DD30B3">
            <w:rPr>
              <w:color w:val="000000" w:themeColor="text1"/>
            </w:rPr>
            <w:t>Queensland</w:t>
          </w:r>
        </w:p>
        <w:p w14:paraId="64A1E7E3" w14:textId="77777777" w:rsidR="008B0F28" w:rsidRPr="00BA0168" w:rsidRDefault="008B0F28" w:rsidP="00BA0168">
          <w:pPr>
            <w:pStyle w:val="Heading4"/>
          </w:pPr>
          <w:r w:rsidRPr="00BA0168">
            <w:t>Business Queensland</w:t>
          </w:r>
        </w:p>
        <w:p w14:paraId="17FAFB75" w14:textId="77777777" w:rsidR="005D01D4" w:rsidRPr="00FB71AF" w:rsidRDefault="008D3A14" w:rsidP="006C4356">
          <w:pPr>
            <w:pStyle w:val="BulletList"/>
            <w:rPr>
              <w:rFonts w:cstheme="minorHAnsi"/>
              <w:color w:val="0000FF"/>
              <w:u w:val="single"/>
            </w:rPr>
          </w:pPr>
          <w:hyperlink r:id="rId32" w:history="1">
            <w:r w:rsidR="005D01D4" w:rsidRPr="00BA1A03">
              <w:rPr>
                <w:rStyle w:val="Hyperlink"/>
                <w:rFonts w:cstheme="minorHAnsi"/>
              </w:rPr>
              <w:t xml:space="preserve">How to employ </w:t>
            </w:r>
            <w:r w:rsidR="005D01D4" w:rsidRPr="006C4356">
              <w:rPr>
                <w:rStyle w:val="Hyperlink"/>
              </w:rPr>
              <w:t>Tourism</w:t>
            </w:r>
            <w:r w:rsidR="005D01D4" w:rsidRPr="00BA1A03">
              <w:rPr>
                <w:rStyle w:val="Hyperlink"/>
                <w:rFonts w:cstheme="minorHAnsi"/>
              </w:rPr>
              <w:t xml:space="preserve"> Staff</w:t>
            </w:r>
          </w:hyperlink>
        </w:p>
        <w:p w14:paraId="128D7446" w14:textId="7584A191" w:rsidR="005D01D4" w:rsidRPr="00D9650C" w:rsidRDefault="005D01D4" w:rsidP="006C4356">
          <w:pPr>
            <w:pStyle w:val="BulletList"/>
            <w:numPr>
              <w:ilvl w:val="1"/>
              <w:numId w:val="1"/>
            </w:numPr>
            <w:rPr>
              <w:rFonts w:cstheme="minorHAnsi"/>
            </w:rPr>
          </w:pPr>
          <w:r w:rsidRPr="00822297">
            <w:rPr>
              <w:rFonts w:cstheme="minorHAnsi"/>
            </w:rPr>
            <w:t xml:space="preserve">The </w:t>
          </w:r>
          <w:r w:rsidRPr="004F3B87">
            <w:t>resources</w:t>
          </w:r>
          <w:r w:rsidRPr="00822297">
            <w:rPr>
              <w:rFonts w:cstheme="minorHAnsi"/>
            </w:rPr>
            <w:t xml:space="preserve"> provide a range of resources and guides to hiring staff, developing</w:t>
          </w:r>
          <w:r w:rsidR="004F3B87">
            <w:rPr>
              <w:rFonts w:cstheme="minorHAnsi"/>
            </w:rPr>
            <w:t xml:space="preserve"> </w:t>
          </w:r>
          <w:r w:rsidRPr="00822297">
            <w:rPr>
              <w:rFonts w:cstheme="minorHAnsi"/>
            </w:rPr>
            <w:t xml:space="preserve">staff </w:t>
          </w:r>
          <w:r w:rsidRPr="00D9650C">
            <w:t>and</w:t>
          </w:r>
          <w:r w:rsidRPr="00822297">
            <w:rPr>
              <w:rFonts w:cstheme="minorHAnsi"/>
            </w:rPr>
            <w:t xml:space="preserve"> your obligations as an employer.</w:t>
          </w:r>
        </w:p>
        <w:p w14:paraId="57B260D1" w14:textId="77777777" w:rsidR="005D01D4" w:rsidRPr="00BC46F4" w:rsidRDefault="008D3A14" w:rsidP="006C4356">
          <w:pPr>
            <w:pStyle w:val="BulletList"/>
            <w:rPr>
              <w:rFonts w:cstheme="minorHAnsi"/>
            </w:rPr>
          </w:pPr>
          <w:hyperlink r:id="rId33" w:history="1">
            <w:r w:rsidR="005D01D4" w:rsidRPr="006C4356">
              <w:rPr>
                <w:rStyle w:val="Hyperlink"/>
              </w:rPr>
              <w:t>Workshops</w:t>
            </w:r>
            <w:r w:rsidR="005D01D4" w:rsidRPr="00BA1A03">
              <w:rPr>
                <w:rStyle w:val="Hyperlink"/>
                <w:rFonts w:cstheme="minorHAnsi"/>
              </w:rPr>
              <w:t xml:space="preserve"> and coaching for QLD businesses.</w:t>
            </w:r>
          </w:hyperlink>
        </w:p>
        <w:p w14:paraId="71392563" w14:textId="77777777" w:rsidR="005D01D4" w:rsidRDefault="005D01D4" w:rsidP="006C4356">
          <w:pPr>
            <w:pStyle w:val="BulletList"/>
            <w:numPr>
              <w:ilvl w:val="1"/>
              <w:numId w:val="1"/>
            </w:numPr>
            <w:rPr>
              <w:rFonts w:cstheme="minorHAnsi"/>
            </w:rPr>
          </w:pPr>
          <w:r w:rsidRPr="00BC46F4">
            <w:rPr>
              <w:rFonts w:cstheme="minorHAnsi"/>
            </w:rPr>
            <w:t>Provides workshops, one-on-one coaching, support and advice with the aim of helping businesses.</w:t>
          </w:r>
        </w:p>
        <w:p w14:paraId="385C43A5" w14:textId="5ADA73CB" w:rsidR="005D01D4" w:rsidRPr="00BA0168" w:rsidRDefault="00793C48" w:rsidP="00BA0168">
          <w:pPr>
            <w:pStyle w:val="Heading4"/>
          </w:pPr>
          <w:r w:rsidRPr="00BA0168">
            <w:t>Business Chamber Queensland</w:t>
          </w:r>
        </w:p>
        <w:p w14:paraId="469BF45F" w14:textId="77777777" w:rsidR="005D01D4" w:rsidRDefault="008D3A14" w:rsidP="006C4356">
          <w:pPr>
            <w:pStyle w:val="BulletList"/>
          </w:pPr>
          <w:hyperlink r:id="rId34" w:history="1">
            <w:r w:rsidR="005D01D4" w:rsidRPr="006C4356">
              <w:rPr>
                <w:rStyle w:val="Hyperlink"/>
              </w:rPr>
              <w:t>Workforce</w:t>
            </w:r>
            <w:r w:rsidR="005D01D4">
              <w:rPr>
                <w:rStyle w:val="Hyperlink"/>
              </w:rPr>
              <w:t xml:space="preserve"> Evolve </w:t>
            </w:r>
            <w:r w:rsidR="005D01D4" w:rsidRPr="004F3B87">
              <w:rPr>
                <w:rStyle w:val="Hyperlink"/>
                <w:rFonts w:cstheme="minorHAnsi"/>
              </w:rPr>
              <w:t>Program</w:t>
            </w:r>
            <w:r w:rsidR="005D01D4">
              <w:rPr>
                <w:rStyle w:val="Hyperlink"/>
              </w:rPr>
              <w:t xml:space="preserve"> </w:t>
            </w:r>
          </w:hyperlink>
        </w:p>
        <w:p w14:paraId="1613FDC4" w14:textId="7EC93D36" w:rsidR="005D01D4" w:rsidRDefault="005D01D4" w:rsidP="006C4356">
          <w:pPr>
            <w:pStyle w:val="BulletList"/>
            <w:numPr>
              <w:ilvl w:val="1"/>
              <w:numId w:val="1"/>
            </w:numPr>
            <w:rPr>
              <w:rFonts w:cstheme="minorHAnsi"/>
            </w:rPr>
          </w:pPr>
          <w:r>
            <w:rPr>
              <w:rFonts w:cstheme="minorHAnsi"/>
            </w:rPr>
            <w:t>Online program delivered through modules designed to help</w:t>
          </w:r>
          <w:r w:rsidR="004F3B87">
            <w:rPr>
              <w:rFonts w:cstheme="minorHAnsi"/>
            </w:rPr>
            <w:t>.</w:t>
          </w:r>
        </w:p>
        <w:p w14:paraId="31DACFEE" w14:textId="6A93BA11" w:rsidR="006E2EC5" w:rsidRPr="00DD30B3" w:rsidRDefault="006E2EC5" w:rsidP="00DD30B3">
          <w:pPr>
            <w:pStyle w:val="Heading3"/>
            <w:spacing w:before="240"/>
            <w:rPr>
              <w:color w:val="000000" w:themeColor="text1"/>
            </w:rPr>
          </w:pPr>
          <w:r w:rsidRPr="00DD30B3">
            <w:rPr>
              <w:color w:val="000000" w:themeColor="text1"/>
            </w:rPr>
            <w:t>New South Wales</w:t>
          </w:r>
        </w:p>
        <w:p w14:paraId="1EDFCE48" w14:textId="165CE4E8" w:rsidR="00EB50D1" w:rsidRPr="00BA0168" w:rsidRDefault="003D2260" w:rsidP="00BA0168">
          <w:pPr>
            <w:pStyle w:val="Heading4"/>
          </w:pPr>
          <w:r w:rsidRPr="00BA0168">
            <w:t>New South Wales Government</w:t>
          </w:r>
        </w:p>
        <w:p w14:paraId="5AA79CEB" w14:textId="77777777" w:rsidR="003D2260" w:rsidRDefault="008D3A14" w:rsidP="006C4356">
          <w:pPr>
            <w:pStyle w:val="BulletList"/>
            <w:rPr>
              <w:rFonts w:cstheme="minorHAnsi"/>
            </w:rPr>
          </w:pPr>
          <w:hyperlink r:id="rId35" w:history="1">
            <w:r w:rsidR="003D2260" w:rsidRPr="006C4356">
              <w:rPr>
                <w:rStyle w:val="Hyperlink"/>
              </w:rPr>
              <w:t>Business</w:t>
            </w:r>
            <w:r w:rsidR="003D2260" w:rsidRPr="00BA1A03">
              <w:rPr>
                <w:rStyle w:val="Hyperlink"/>
                <w:rFonts w:cstheme="minorHAnsi"/>
              </w:rPr>
              <w:t xml:space="preserve"> Connect</w:t>
            </w:r>
          </w:hyperlink>
        </w:p>
        <w:p w14:paraId="6B3BC66D" w14:textId="77777777" w:rsidR="003D2260" w:rsidRDefault="003D2260" w:rsidP="006C4356">
          <w:pPr>
            <w:pStyle w:val="BulletList"/>
            <w:numPr>
              <w:ilvl w:val="1"/>
              <w:numId w:val="1"/>
            </w:numPr>
          </w:pPr>
          <w:r w:rsidRPr="0038460A">
            <w:t xml:space="preserve">Range of </w:t>
          </w:r>
          <w:r w:rsidRPr="006C4356">
            <w:rPr>
              <w:rFonts w:cstheme="minorHAnsi"/>
            </w:rPr>
            <w:t>business</w:t>
          </w:r>
          <w:r w:rsidRPr="0038460A">
            <w:t xml:space="preserve"> tools, </w:t>
          </w:r>
          <w:r w:rsidRPr="004F3B87">
            <w:rPr>
              <w:rFonts w:cstheme="minorHAnsi"/>
            </w:rPr>
            <w:t>including</w:t>
          </w:r>
          <w:r w:rsidRPr="0038460A">
            <w:t xml:space="preserve"> advice and workshops </w:t>
          </w:r>
          <w:r>
            <w:t>for businesses.</w:t>
          </w:r>
        </w:p>
        <w:p w14:paraId="481B4EB7" w14:textId="2F88E61B" w:rsidR="003D2260" w:rsidRPr="00BA0168" w:rsidRDefault="00617562" w:rsidP="00BA0168">
          <w:pPr>
            <w:pStyle w:val="Heading4"/>
          </w:pPr>
          <w:r w:rsidRPr="00BA0168">
            <w:t>Destination NSW</w:t>
          </w:r>
        </w:p>
        <w:p w14:paraId="136E7EA3" w14:textId="77777777" w:rsidR="00AA131B" w:rsidRDefault="008D3A14" w:rsidP="006C4356">
          <w:pPr>
            <w:pStyle w:val="BulletList"/>
            <w:rPr>
              <w:rStyle w:val="Hyperlink"/>
              <w:rFonts w:cstheme="minorHAnsi"/>
            </w:rPr>
          </w:pPr>
          <w:hyperlink r:id="rId36" w:history="1">
            <w:r w:rsidR="00AA131B" w:rsidRPr="006C4356">
              <w:rPr>
                <w:rStyle w:val="Hyperlink"/>
              </w:rPr>
              <w:t>Business</w:t>
            </w:r>
            <w:r w:rsidR="00AA131B" w:rsidRPr="00BA1A03">
              <w:rPr>
                <w:rStyle w:val="Hyperlink"/>
                <w:rFonts w:cstheme="minorHAnsi"/>
              </w:rPr>
              <w:t xml:space="preserve"> </w:t>
            </w:r>
            <w:r w:rsidR="00AA131B" w:rsidRPr="004F3B87">
              <w:rPr>
                <w:rStyle w:val="Hyperlink"/>
              </w:rPr>
              <w:t>Development</w:t>
            </w:r>
            <w:r w:rsidR="00AA131B" w:rsidRPr="00BA1A03">
              <w:rPr>
                <w:rStyle w:val="Hyperlink"/>
                <w:rFonts w:cstheme="minorHAnsi"/>
              </w:rPr>
              <w:t xml:space="preserve"> Resources</w:t>
            </w:r>
          </w:hyperlink>
        </w:p>
        <w:p w14:paraId="04B0F332" w14:textId="10FCF2E8" w:rsidR="00AA131B" w:rsidRPr="00AA131B" w:rsidRDefault="00AA131B" w:rsidP="006C4356">
          <w:pPr>
            <w:pStyle w:val="BulletList"/>
            <w:numPr>
              <w:ilvl w:val="1"/>
              <w:numId w:val="1"/>
            </w:numPr>
            <w:rPr>
              <w:b/>
              <w:bCs/>
            </w:rPr>
          </w:pPr>
          <w:r>
            <w:rPr>
              <w:rFonts w:cstheme="minorHAnsi"/>
            </w:rPr>
            <w:t>Free b</w:t>
          </w:r>
          <w:r w:rsidRPr="00C2019E">
            <w:rPr>
              <w:rFonts w:cstheme="minorHAnsi"/>
            </w:rPr>
            <w:t>usiness tools, marketing advice and product development guides</w:t>
          </w:r>
          <w:r>
            <w:rPr>
              <w:rFonts w:cstheme="minorHAnsi"/>
            </w:rPr>
            <w:t xml:space="preserve"> for tourism operators.</w:t>
          </w:r>
        </w:p>
        <w:p w14:paraId="1DF72EAB" w14:textId="68E3C79D" w:rsidR="006E2EC5" w:rsidRPr="00DD30B3" w:rsidRDefault="006E2EC5" w:rsidP="00DD30B3">
          <w:pPr>
            <w:pStyle w:val="Heading3"/>
            <w:spacing w:before="240"/>
            <w:rPr>
              <w:color w:val="000000" w:themeColor="text1"/>
            </w:rPr>
          </w:pPr>
          <w:r w:rsidRPr="00DD30B3">
            <w:rPr>
              <w:color w:val="000000" w:themeColor="text1"/>
            </w:rPr>
            <w:t>Victoria</w:t>
          </w:r>
        </w:p>
        <w:p w14:paraId="31F7094E" w14:textId="1570D980" w:rsidR="00AA131B" w:rsidRPr="00BA0168" w:rsidRDefault="00AA131B" w:rsidP="00BA0168">
          <w:pPr>
            <w:pStyle w:val="Heading4"/>
          </w:pPr>
          <w:r w:rsidRPr="00BA0168">
            <w:t>Victorian Government</w:t>
          </w:r>
        </w:p>
        <w:p w14:paraId="3188F82D" w14:textId="77777777" w:rsidR="00E53362" w:rsidRDefault="008D3A14" w:rsidP="006C4356">
          <w:pPr>
            <w:pStyle w:val="BulletList"/>
          </w:pPr>
          <w:hyperlink r:id="rId37" w:history="1">
            <w:r w:rsidR="00E53362" w:rsidRPr="006C4356">
              <w:rPr>
                <w:rStyle w:val="Hyperlink"/>
              </w:rPr>
              <w:t>Courses</w:t>
            </w:r>
            <w:r w:rsidR="00E53362" w:rsidRPr="00BA1A03">
              <w:rPr>
                <w:rStyle w:val="Hyperlink"/>
                <w:rFonts w:cstheme="minorHAnsi"/>
              </w:rPr>
              <w:t xml:space="preserve"> &amp; </w:t>
            </w:r>
            <w:r w:rsidR="00E53362" w:rsidRPr="004F3B87">
              <w:rPr>
                <w:rStyle w:val="Hyperlink"/>
              </w:rPr>
              <w:t>webinars</w:t>
            </w:r>
          </w:hyperlink>
        </w:p>
        <w:p w14:paraId="6EA5AF6F" w14:textId="77777777" w:rsidR="00E53362" w:rsidRDefault="00E53362" w:rsidP="006C4356">
          <w:pPr>
            <w:pStyle w:val="BulletList"/>
            <w:numPr>
              <w:ilvl w:val="1"/>
              <w:numId w:val="1"/>
            </w:numPr>
          </w:pPr>
          <w:r>
            <w:t>Free</w:t>
          </w:r>
          <w:r w:rsidRPr="0038460A">
            <w:t xml:space="preserve"> </w:t>
          </w:r>
          <w:r w:rsidRPr="006C4356">
            <w:rPr>
              <w:rFonts w:cstheme="minorHAnsi"/>
            </w:rPr>
            <w:t>courses</w:t>
          </w:r>
          <w:r w:rsidRPr="0038460A">
            <w:t xml:space="preserve"> and events from </w:t>
          </w:r>
          <w:r w:rsidRPr="004F3B87">
            <w:rPr>
              <w:rFonts w:cstheme="minorHAnsi"/>
            </w:rPr>
            <w:t>education</w:t>
          </w:r>
          <w:r w:rsidRPr="0038460A">
            <w:t xml:space="preserve"> providers to help businesses upskill and run </w:t>
          </w:r>
          <w:r w:rsidRPr="00D9650C">
            <w:rPr>
              <w:rFonts w:cstheme="minorHAnsi"/>
            </w:rPr>
            <w:t>business</w:t>
          </w:r>
          <w:r w:rsidRPr="0038460A">
            <w:t xml:space="preserve"> better.</w:t>
          </w:r>
        </w:p>
        <w:p w14:paraId="65483467" w14:textId="77777777" w:rsidR="00E53362" w:rsidRDefault="008D3A14" w:rsidP="006C4356">
          <w:pPr>
            <w:pStyle w:val="BulletList"/>
          </w:pPr>
          <w:hyperlink r:id="rId38" w:history="1">
            <w:r w:rsidR="00E53362" w:rsidRPr="006C4356">
              <w:rPr>
                <w:rStyle w:val="Hyperlink"/>
              </w:rPr>
              <w:t>Small</w:t>
            </w:r>
            <w:r w:rsidR="00E53362" w:rsidRPr="00BA1A03">
              <w:rPr>
                <w:rStyle w:val="Hyperlink"/>
                <w:rFonts w:cstheme="minorHAnsi"/>
              </w:rPr>
              <w:t xml:space="preserve"> </w:t>
            </w:r>
            <w:r w:rsidR="00E53362" w:rsidRPr="006C4356">
              <w:rPr>
                <w:rStyle w:val="Hyperlink"/>
              </w:rPr>
              <w:t>Business</w:t>
            </w:r>
            <w:r w:rsidR="00E53362" w:rsidRPr="00BA1A03">
              <w:rPr>
                <w:rStyle w:val="Hyperlink"/>
                <w:rFonts w:cstheme="minorHAnsi"/>
              </w:rPr>
              <w:t xml:space="preserve"> Bus</w:t>
            </w:r>
          </w:hyperlink>
        </w:p>
        <w:p w14:paraId="4FC772B9" w14:textId="1E0F2FA8" w:rsidR="00E53362" w:rsidRPr="00AA131B" w:rsidRDefault="00E53362" w:rsidP="006C4356">
          <w:pPr>
            <w:pStyle w:val="BulletList"/>
            <w:numPr>
              <w:ilvl w:val="1"/>
              <w:numId w:val="1"/>
            </w:numPr>
          </w:pPr>
          <w:r w:rsidRPr="00FE6074">
            <w:t xml:space="preserve">Provides 1:1 </w:t>
          </w:r>
          <w:r w:rsidRPr="004F3B87">
            <w:rPr>
              <w:rFonts w:cstheme="minorHAnsi"/>
            </w:rPr>
            <w:t>Business</w:t>
          </w:r>
          <w:r w:rsidRPr="00FE6074">
            <w:t xml:space="preserve"> assistance from expert advisers and financial business counselling across Victoria.</w:t>
          </w:r>
        </w:p>
        <w:p w14:paraId="5D364D39" w14:textId="2A93F099" w:rsidR="006E2EC5" w:rsidRDefault="006E2EC5" w:rsidP="008074CA">
          <w:pPr>
            <w:pStyle w:val="Heading3"/>
            <w:spacing w:before="240" w:after="120"/>
          </w:pPr>
          <w:r>
            <w:t>Tasmania</w:t>
          </w:r>
        </w:p>
        <w:p w14:paraId="4857D6AF" w14:textId="6A405D99" w:rsidR="007444EA" w:rsidRPr="00BA0168" w:rsidRDefault="007444EA" w:rsidP="00BA0168">
          <w:pPr>
            <w:pStyle w:val="Heading4"/>
          </w:pPr>
          <w:r w:rsidRPr="00BA0168">
            <w:t>Tasmanian Government</w:t>
          </w:r>
        </w:p>
        <w:p w14:paraId="485C4120" w14:textId="77777777" w:rsidR="00F917BE" w:rsidRDefault="008D3A14" w:rsidP="006C4356">
          <w:pPr>
            <w:pStyle w:val="BulletList"/>
            <w:rPr>
              <w:rStyle w:val="Hyperlink"/>
            </w:rPr>
          </w:pPr>
          <w:hyperlink r:id="rId39" w:history="1">
            <w:r w:rsidR="00F917BE" w:rsidRPr="00A71A74">
              <w:rPr>
                <w:rStyle w:val="Hyperlink"/>
              </w:rPr>
              <w:t xml:space="preserve">Free </w:t>
            </w:r>
            <w:r w:rsidR="00F917BE" w:rsidRPr="006C4356">
              <w:rPr>
                <w:rStyle w:val="Hyperlink"/>
              </w:rPr>
              <w:t>Resources</w:t>
            </w:r>
          </w:hyperlink>
          <w:r w:rsidR="00F917BE">
            <w:rPr>
              <w:rStyle w:val="Hyperlink"/>
            </w:rPr>
            <w:t xml:space="preserve"> </w:t>
          </w:r>
        </w:p>
        <w:p w14:paraId="163B3EF2" w14:textId="7AA361EA" w:rsidR="00F917BE" w:rsidRDefault="00F917BE" w:rsidP="006C4356">
          <w:pPr>
            <w:pStyle w:val="BulletList"/>
            <w:numPr>
              <w:ilvl w:val="1"/>
              <w:numId w:val="1"/>
            </w:numPr>
          </w:pPr>
          <w:r>
            <w:t>Free advice, tools and guides to support businesses to develop their skills and</w:t>
          </w:r>
          <w:r w:rsidR="004F3B87">
            <w:t xml:space="preserve"> </w:t>
          </w:r>
          <w:r>
            <w:t>capability.</w:t>
          </w:r>
        </w:p>
        <w:p w14:paraId="79EA86FA" w14:textId="77777777" w:rsidR="00F917BE" w:rsidRDefault="008D3A14" w:rsidP="006C4356">
          <w:pPr>
            <w:pStyle w:val="BulletList"/>
          </w:pPr>
          <w:hyperlink r:id="rId40" w:history="1">
            <w:r w:rsidR="00F917BE" w:rsidRPr="006C4356">
              <w:rPr>
                <w:rStyle w:val="Hyperlink"/>
              </w:rPr>
              <w:t>Courses</w:t>
            </w:r>
            <w:r w:rsidR="00F917BE" w:rsidRPr="00CD635C">
              <w:rPr>
                <w:rStyle w:val="Hyperlink"/>
              </w:rPr>
              <w:t xml:space="preserve"> </w:t>
            </w:r>
            <w:r w:rsidR="00F917BE" w:rsidRPr="004F3B87">
              <w:rPr>
                <w:rStyle w:val="Hyperlink"/>
                <w:rFonts w:cstheme="minorHAnsi"/>
              </w:rPr>
              <w:t>and</w:t>
            </w:r>
            <w:r w:rsidR="00F917BE" w:rsidRPr="00CD635C">
              <w:rPr>
                <w:rStyle w:val="Hyperlink"/>
              </w:rPr>
              <w:t xml:space="preserve"> Advice</w:t>
            </w:r>
          </w:hyperlink>
        </w:p>
        <w:p w14:paraId="5254C68B" w14:textId="237FD6A6" w:rsidR="00F917BE" w:rsidRDefault="00F917BE" w:rsidP="006C4356">
          <w:pPr>
            <w:pStyle w:val="BulletList"/>
            <w:numPr>
              <w:ilvl w:val="1"/>
              <w:numId w:val="1"/>
            </w:numPr>
          </w:pPr>
          <w:r>
            <w:lastRenderedPageBreak/>
            <w:t>C</w:t>
          </w:r>
          <w:r w:rsidRPr="0093182D">
            <w:t xml:space="preserve">ourses </w:t>
          </w:r>
          <w:r>
            <w:t xml:space="preserve">provided </w:t>
          </w:r>
          <w:r w:rsidRPr="0093182D">
            <w:t xml:space="preserve">to support </w:t>
          </w:r>
          <w:r>
            <w:t>specific business need</w:t>
          </w:r>
          <w:r w:rsidRPr="0093182D">
            <w:t>.</w:t>
          </w:r>
          <w:r>
            <w:t xml:space="preserve"> Also includes mentoring programs and masterclass series.</w:t>
          </w:r>
        </w:p>
        <w:p w14:paraId="1951A840" w14:textId="77777777" w:rsidR="00F917BE" w:rsidRDefault="008D3A14" w:rsidP="006C4356">
          <w:pPr>
            <w:pStyle w:val="BulletList"/>
            <w:rPr>
              <w:rStyle w:val="Hyperlink"/>
            </w:rPr>
          </w:pPr>
          <w:hyperlink r:id="rId41" w:history="1">
            <w:r w:rsidR="00F917BE" w:rsidRPr="006C4356">
              <w:rPr>
                <w:rStyle w:val="Hyperlink"/>
              </w:rPr>
              <w:t>Digital</w:t>
            </w:r>
            <w:r w:rsidR="00F917BE" w:rsidRPr="00AF1FE1">
              <w:rPr>
                <w:rStyle w:val="Hyperlink"/>
              </w:rPr>
              <w:t xml:space="preserve"> </w:t>
            </w:r>
            <w:r w:rsidR="00F917BE" w:rsidRPr="001E1B52">
              <w:rPr>
                <w:rStyle w:val="Hyperlink"/>
                <w:rFonts w:cstheme="minorHAnsi"/>
              </w:rPr>
              <w:t>Ready</w:t>
            </w:r>
            <w:r w:rsidR="00F917BE" w:rsidRPr="00AF1FE1">
              <w:rPr>
                <w:rStyle w:val="Hyperlink"/>
              </w:rPr>
              <w:t xml:space="preserve"> </w:t>
            </w:r>
            <w:r w:rsidR="00F917BE" w:rsidRPr="004F3B87">
              <w:rPr>
                <w:rStyle w:val="Hyperlink"/>
                <w:rFonts w:cstheme="minorHAnsi"/>
              </w:rPr>
              <w:t>Tasmania</w:t>
            </w:r>
            <w:r w:rsidR="00F917BE" w:rsidRPr="00AF1FE1">
              <w:rPr>
                <w:rStyle w:val="Hyperlink"/>
              </w:rPr>
              <w:t xml:space="preserve"> Fundamentals</w:t>
            </w:r>
          </w:hyperlink>
        </w:p>
        <w:p w14:paraId="5B6838EA" w14:textId="6CB06C59" w:rsidR="00F917BE" w:rsidRPr="007444EA" w:rsidRDefault="00F917BE" w:rsidP="006C4356">
          <w:pPr>
            <w:pStyle w:val="BulletList"/>
            <w:numPr>
              <w:ilvl w:val="1"/>
              <w:numId w:val="1"/>
            </w:numPr>
            <w:rPr>
              <w:b/>
              <w:bCs/>
            </w:rPr>
          </w:pPr>
          <w:r>
            <w:t>Free tools, guides to develop digital skills. This includes a coaching course</w:t>
          </w:r>
          <w:r w:rsidRPr="00807CC6">
            <w:t xml:space="preserve"> design</w:t>
          </w:r>
          <w:r>
            <w:t>,</w:t>
          </w:r>
          <w:r w:rsidRPr="00807CC6">
            <w:t xml:space="preserve"> to</w:t>
          </w:r>
          <w:r>
            <w:t xml:space="preserve"> give </w:t>
          </w:r>
          <w:r w:rsidRPr="00807CC6">
            <w:t xml:space="preserve">business building blocks to </w:t>
          </w:r>
          <w:r>
            <w:t>develop</w:t>
          </w:r>
          <w:r w:rsidRPr="00807CC6">
            <w:t xml:space="preserve"> core digital skill</w:t>
          </w:r>
          <w:r>
            <w:t>.</w:t>
          </w:r>
        </w:p>
        <w:p w14:paraId="78E1AB3D" w14:textId="5D9C385E" w:rsidR="006E2EC5" w:rsidRPr="00DD30B3" w:rsidRDefault="006E2EC5" w:rsidP="00DD30B3">
          <w:pPr>
            <w:pStyle w:val="Heading3"/>
            <w:spacing w:before="240"/>
            <w:rPr>
              <w:color w:val="000000" w:themeColor="text1"/>
            </w:rPr>
          </w:pPr>
          <w:r w:rsidRPr="00DD30B3">
            <w:rPr>
              <w:color w:val="000000" w:themeColor="text1"/>
            </w:rPr>
            <w:t>Northern Territory</w:t>
          </w:r>
        </w:p>
        <w:p w14:paraId="59542F27" w14:textId="77777777" w:rsidR="00F00972" w:rsidRPr="00BA0168" w:rsidRDefault="00F00972" w:rsidP="00BA0168">
          <w:pPr>
            <w:pStyle w:val="Heading4"/>
          </w:pPr>
          <w:r w:rsidRPr="00BA0168">
            <w:t>Northern Territory Government</w:t>
          </w:r>
        </w:p>
        <w:p w14:paraId="6C2EEA2E" w14:textId="77777777" w:rsidR="00CE4763" w:rsidRDefault="008D3A14" w:rsidP="006C4356">
          <w:pPr>
            <w:pStyle w:val="BulletList"/>
            <w:rPr>
              <w:rStyle w:val="Hyperlink"/>
              <w:rFonts w:cstheme="minorHAnsi"/>
            </w:rPr>
          </w:pPr>
          <w:hyperlink r:id="rId42" w:history="1">
            <w:r w:rsidR="00CE4763" w:rsidRPr="006C4356">
              <w:rPr>
                <w:rStyle w:val="Hyperlink"/>
              </w:rPr>
              <w:t>Business</w:t>
            </w:r>
            <w:r w:rsidR="00CE4763" w:rsidRPr="00AF1FE1">
              <w:rPr>
                <w:rStyle w:val="Hyperlink"/>
                <w:rFonts w:cstheme="minorHAnsi"/>
              </w:rPr>
              <w:t xml:space="preserve"> Acceleration Program (BAP)</w:t>
            </w:r>
          </w:hyperlink>
        </w:p>
        <w:p w14:paraId="5EDAE304" w14:textId="5F45B66B" w:rsidR="00CE4763" w:rsidRDefault="00CE4763" w:rsidP="006C4356">
          <w:pPr>
            <w:pStyle w:val="BulletList"/>
            <w:numPr>
              <w:ilvl w:val="1"/>
              <w:numId w:val="1"/>
            </w:numPr>
            <w:rPr>
              <w:rFonts w:cstheme="minorHAnsi"/>
              <w:color w:val="000000"/>
              <w:shd w:val="clear" w:color="auto" w:fill="FFFFFF"/>
            </w:rPr>
          </w:pPr>
          <w:r w:rsidRPr="006C4356">
            <w:t>Program</w:t>
          </w:r>
          <w:r>
            <w:rPr>
              <w:rFonts w:cstheme="minorHAnsi"/>
              <w:color w:val="000000"/>
              <w:shd w:val="clear" w:color="auto" w:fill="FFFFFF"/>
            </w:rPr>
            <w:t xml:space="preserve"> </w:t>
          </w:r>
          <w:r w:rsidRPr="004F3B87">
            <w:t>businesses</w:t>
          </w:r>
          <w:r>
            <w:rPr>
              <w:rFonts w:cstheme="minorHAnsi"/>
              <w:color w:val="000000"/>
              <w:shd w:val="clear" w:color="auto" w:fill="FFFFFF"/>
            </w:rPr>
            <w:t xml:space="preserve"> grow</w:t>
          </w:r>
          <w:r w:rsidRPr="00867AE9">
            <w:rPr>
              <w:rFonts w:cstheme="minorHAnsi"/>
              <w:color w:val="000000"/>
              <w:shd w:val="clear" w:color="auto" w:fill="FFFFFF"/>
            </w:rPr>
            <w:t xml:space="preserve"> opportunities, overcome business challenges, and drive</w:t>
          </w:r>
          <w:r w:rsidR="004F3B87">
            <w:rPr>
              <w:rFonts w:cstheme="minorHAnsi"/>
              <w:color w:val="000000"/>
              <w:shd w:val="clear" w:color="auto" w:fill="FFFFFF"/>
            </w:rPr>
            <w:t xml:space="preserve"> </w:t>
          </w:r>
          <w:r w:rsidRPr="00867AE9">
            <w:rPr>
              <w:rFonts w:cstheme="minorHAnsi"/>
              <w:color w:val="000000"/>
              <w:shd w:val="clear" w:color="auto" w:fill="FFFFFF"/>
            </w:rPr>
            <w:t>competitive advantage.</w:t>
          </w:r>
        </w:p>
        <w:p w14:paraId="0E43F77C" w14:textId="77777777" w:rsidR="00CE4763" w:rsidRDefault="008D3A14" w:rsidP="006C4356">
          <w:pPr>
            <w:pStyle w:val="BulletList"/>
            <w:rPr>
              <w:rFonts w:cstheme="minorHAnsi"/>
              <w:color w:val="000000"/>
              <w:shd w:val="clear" w:color="auto" w:fill="FFFFFF"/>
            </w:rPr>
          </w:pPr>
          <w:hyperlink r:id="rId43" w:history="1">
            <w:r w:rsidR="00CE4763" w:rsidRPr="006C4356">
              <w:rPr>
                <w:rStyle w:val="Hyperlink"/>
              </w:rPr>
              <w:t>Professional</w:t>
            </w:r>
            <w:r w:rsidR="00CE4763" w:rsidRPr="0067242E">
              <w:rPr>
                <w:rStyle w:val="Hyperlink"/>
                <w:rFonts w:cstheme="minorHAnsi"/>
              </w:rPr>
              <w:t xml:space="preserve"> Development Series</w:t>
            </w:r>
          </w:hyperlink>
        </w:p>
        <w:p w14:paraId="6079FA28" w14:textId="77777777" w:rsidR="00CE4763" w:rsidRDefault="00CE4763" w:rsidP="006C4356">
          <w:pPr>
            <w:pStyle w:val="BulletList"/>
            <w:numPr>
              <w:ilvl w:val="1"/>
              <w:numId w:val="1"/>
            </w:numPr>
            <w:rPr>
              <w:rFonts w:cstheme="minorHAnsi"/>
            </w:rPr>
          </w:pPr>
          <w:r w:rsidRPr="006C4356">
            <w:t>Works</w:t>
          </w:r>
          <w:r w:rsidRPr="00C2019E">
            <w:rPr>
              <w:rFonts w:cstheme="minorHAnsi"/>
            </w:rPr>
            <w:t xml:space="preserve"> with businesses through all stages of the business lifecycle, offering support in areas such as strategic development, sales, marketing and mentoring.  Includes free Essential Business Skills Course.</w:t>
          </w:r>
        </w:p>
        <w:p w14:paraId="2C65D2C9" w14:textId="755AE71B" w:rsidR="00F00972" w:rsidRPr="00BA0168" w:rsidRDefault="00F00972" w:rsidP="00BA0168">
          <w:pPr>
            <w:pStyle w:val="Heading4"/>
          </w:pPr>
          <w:r w:rsidRPr="00BA0168">
            <w:t>Tourism NT</w:t>
          </w:r>
        </w:p>
        <w:p w14:paraId="2059DC07" w14:textId="77777777" w:rsidR="00C005F8" w:rsidRDefault="008D3A14" w:rsidP="006C4356">
          <w:pPr>
            <w:pStyle w:val="BulletList"/>
            <w:rPr>
              <w:rStyle w:val="Hyperlink"/>
              <w:rFonts w:cstheme="minorHAnsi"/>
            </w:rPr>
          </w:pPr>
          <w:hyperlink r:id="rId44" w:history="1">
            <w:r w:rsidR="00C005F8" w:rsidRPr="006C4356">
              <w:rPr>
                <w:rStyle w:val="Hyperlink"/>
              </w:rPr>
              <w:t>Business</w:t>
            </w:r>
            <w:r w:rsidR="00C005F8" w:rsidRPr="00AF1FE1">
              <w:rPr>
                <w:rStyle w:val="Hyperlink"/>
                <w:rFonts w:cstheme="minorHAnsi"/>
              </w:rPr>
              <w:t xml:space="preserve"> Essentials</w:t>
            </w:r>
          </w:hyperlink>
        </w:p>
        <w:p w14:paraId="325AB144" w14:textId="77777777" w:rsidR="00C005F8" w:rsidRDefault="00C005F8" w:rsidP="006C4356">
          <w:pPr>
            <w:pStyle w:val="BulletList"/>
            <w:numPr>
              <w:ilvl w:val="1"/>
              <w:numId w:val="1"/>
            </w:numPr>
            <w:rPr>
              <w:rFonts w:cstheme="minorHAnsi"/>
              <w:color w:val="000000"/>
              <w:shd w:val="clear" w:color="auto" w:fill="FFFFFF"/>
            </w:rPr>
          </w:pPr>
          <w:r w:rsidRPr="006C4356">
            <w:t>Designed</w:t>
          </w:r>
          <w:r>
            <w:rPr>
              <w:rFonts w:cstheme="minorHAnsi"/>
              <w:color w:val="000000"/>
              <w:shd w:val="clear" w:color="auto" w:fill="FFFFFF"/>
            </w:rPr>
            <w:t xml:space="preserve"> for high growth businesses </w:t>
          </w:r>
          <w:r w:rsidRPr="004F3B87">
            <w:rPr>
              <w:rFonts w:cstheme="minorHAnsi"/>
            </w:rPr>
            <w:t>looking</w:t>
          </w:r>
          <w:r>
            <w:rPr>
              <w:rFonts w:cstheme="minorHAnsi"/>
              <w:color w:val="000000"/>
              <w:shd w:val="clear" w:color="auto" w:fill="FFFFFF"/>
            </w:rPr>
            <w:t xml:space="preserve"> </w:t>
          </w:r>
          <w:r w:rsidRPr="00867AE9">
            <w:rPr>
              <w:rFonts w:cstheme="minorHAnsi"/>
              <w:color w:val="000000"/>
              <w:shd w:val="clear" w:color="auto" w:fill="FFFFFF"/>
            </w:rPr>
            <w:t>to expand their capability.</w:t>
          </w:r>
        </w:p>
        <w:p w14:paraId="5C4F446F" w14:textId="77777777" w:rsidR="00C005F8" w:rsidRDefault="008D3A14" w:rsidP="006C4356">
          <w:pPr>
            <w:pStyle w:val="BulletList"/>
            <w:rPr>
              <w:rFonts w:cstheme="minorHAnsi"/>
              <w:color w:val="000000"/>
              <w:shd w:val="clear" w:color="auto" w:fill="FFFFFF"/>
            </w:rPr>
          </w:pPr>
          <w:hyperlink r:id="rId45" w:history="1">
            <w:r w:rsidR="00C005F8" w:rsidRPr="006C4356">
              <w:rPr>
                <w:rStyle w:val="Hyperlink"/>
              </w:rPr>
              <w:t>Tourism</w:t>
            </w:r>
            <w:r w:rsidR="00C005F8" w:rsidRPr="00AF1FE1">
              <w:rPr>
                <w:rStyle w:val="Hyperlink"/>
              </w:rPr>
              <w:t xml:space="preserve"> </w:t>
            </w:r>
            <w:r w:rsidR="00C005F8" w:rsidRPr="004F3B87">
              <w:rPr>
                <w:rStyle w:val="Hyperlink"/>
                <w:rFonts w:cstheme="minorHAnsi"/>
              </w:rPr>
              <w:t>Business</w:t>
            </w:r>
            <w:r w:rsidR="00C005F8" w:rsidRPr="00AF1FE1">
              <w:rPr>
                <w:rStyle w:val="Hyperlink"/>
              </w:rPr>
              <w:t xml:space="preserve"> Toolkit</w:t>
            </w:r>
          </w:hyperlink>
        </w:p>
        <w:p w14:paraId="4C382114" w14:textId="68014225" w:rsidR="00C005F8" w:rsidRPr="00F00972" w:rsidRDefault="00C005F8" w:rsidP="006C4356">
          <w:pPr>
            <w:pStyle w:val="BulletList"/>
            <w:numPr>
              <w:ilvl w:val="1"/>
              <w:numId w:val="1"/>
            </w:numPr>
          </w:pPr>
          <w:r>
            <w:rPr>
              <w:rFonts w:cstheme="minorHAnsi"/>
              <w:color w:val="000000"/>
              <w:shd w:val="clear" w:color="auto" w:fill="FFFFFF"/>
            </w:rPr>
            <w:t>D</w:t>
          </w:r>
          <w:r w:rsidRPr="00867AE9">
            <w:rPr>
              <w:rFonts w:cstheme="minorHAnsi"/>
              <w:color w:val="000000"/>
              <w:shd w:val="clear" w:color="auto" w:fill="FFFFFF"/>
            </w:rPr>
            <w:t xml:space="preserve">esigned to help </w:t>
          </w:r>
          <w:r w:rsidRPr="004F3B87">
            <w:rPr>
              <w:rFonts w:cstheme="minorHAnsi"/>
            </w:rPr>
            <w:t>tourism</w:t>
          </w:r>
          <w:r w:rsidRPr="00867AE9">
            <w:rPr>
              <w:rFonts w:cstheme="minorHAnsi"/>
              <w:color w:val="000000"/>
              <w:shd w:val="clear" w:color="auto" w:fill="FFFFFF"/>
            </w:rPr>
            <w:t xml:space="preserve"> operators develop business enterprise knowledge and skills.</w:t>
          </w:r>
        </w:p>
        <w:p w14:paraId="136F4450" w14:textId="0B464574" w:rsidR="006E2EC5" w:rsidRPr="00DD30B3" w:rsidRDefault="006E2EC5" w:rsidP="00DD30B3">
          <w:pPr>
            <w:pStyle w:val="Heading3"/>
            <w:spacing w:before="240"/>
            <w:rPr>
              <w:color w:val="000000" w:themeColor="text1"/>
            </w:rPr>
          </w:pPr>
          <w:r w:rsidRPr="00DD30B3">
            <w:rPr>
              <w:color w:val="000000" w:themeColor="text1"/>
            </w:rPr>
            <w:t>South Australia</w:t>
          </w:r>
        </w:p>
        <w:p w14:paraId="56D35340" w14:textId="77777777" w:rsidR="00494292" w:rsidRDefault="00494292" w:rsidP="00BA0168">
          <w:pPr>
            <w:pStyle w:val="Heading4"/>
          </w:pPr>
          <w:r w:rsidRPr="000E3947">
            <w:t>South Australia</w:t>
          </w:r>
          <w:r>
            <w:t xml:space="preserve"> Government</w:t>
          </w:r>
        </w:p>
        <w:p w14:paraId="6DDED103" w14:textId="246F55A9" w:rsidR="00C739F2" w:rsidRDefault="008D3A14" w:rsidP="006C4356">
          <w:pPr>
            <w:pStyle w:val="BulletList"/>
            <w:rPr>
              <w:rStyle w:val="Hyperlink"/>
            </w:rPr>
          </w:pPr>
          <w:hyperlink r:id="rId46" w:history="1">
            <w:r w:rsidR="00C739F2" w:rsidRPr="006C4356">
              <w:rPr>
                <w:rStyle w:val="Hyperlink"/>
              </w:rPr>
              <w:t>Toolkits</w:t>
            </w:r>
          </w:hyperlink>
        </w:p>
        <w:p w14:paraId="18055A9A" w14:textId="77777777" w:rsidR="00C739F2" w:rsidRDefault="00C739F2" w:rsidP="006C4356">
          <w:pPr>
            <w:pStyle w:val="BulletList"/>
            <w:numPr>
              <w:ilvl w:val="1"/>
              <w:numId w:val="1"/>
            </w:numPr>
            <w:rPr>
              <w:rFonts w:cstheme="minorHAnsi"/>
            </w:rPr>
          </w:pPr>
          <w:r>
            <w:rPr>
              <w:rFonts w:cstheme="minorHAnsi"/>
            </w:rPr>
            <w:t>V</w:t>
          </w:r>
          <w:r w:rsidRPr="00AE4ED9">
            <w:rPr>
              <w:rFonts w:cstheme="minorHAnsi"/>
            </w:rPr>
            <w:t>ariety of tools, templates, videos, webinars and guidance to s</w:t>
          </w:r>
          <w:r>
            <w:rPr>
              <w:rFonts w:cstheme="minorHAnsi"/>
            </w:rPr>
            <w:t xml:space="preserve">upport new and </w:t>
          </w:r>
          <w:r w:rsidRPr="006C4356">
            <w:rPr>
              <w:rFonts w:cstheme="minorHAnsi"/>
              <w:color w:val="000000"/>
              <w:shd w:val="clear" w:color="auto" w:fill="FFFFFF"/>
            </w:rPr>
            <w:t>existing</w:t>
          </w:r>
          <w:r>
            <w:rPr>
              <w:rFonts w:cstheme="minorHAnsi"/>
            </w:rPr>
            <w:t xml:space="preserve"> businesses.</w:t>
          </w:r>
        </w:p>
        <w:p w14:paraId="207178D3" w14:textId="77777777" w:rsidR="00C739F2" w:rsidRDefault="008D3A14" w:rsidP="006C4356">
          <w:pPr>
            <w:pStyle w:val="BulletList"/>
            <w:rPr>
              <w:rFonts w:cstheme="minorHAnsi"/>
            </w:rPr>
          </w:pPr>
          <w:hyperlink r:id="rId47" w:history="1">
            <w:r w:rsidR="00C739F2" w:rsidRPr="006C4356">
              <w:rPr>
                <w:rStyle w:val="Hyperlink"/>
              </w:rPr>
              <w:t>Business</w:t>
            </w:r>
            <w:r w:rsidR="00C739F2" w:rsidRPr="00AE4ED9">
              <w:rPr>
                <w:rStyle w:val="Hyperlink"/>
                <w:rFonts w:cstheme="minorHAnsi"/>
              </w:rPr>
              <w:t xml:space="preserve"> Growth Programs SA</w:t>
            </w:r>
          </w:hyperlink>
        </w:p>
        <w:p w14:paraId="103A89FB" w14:textId="03EEE874" w:rsidR="000B5F24" w:rsidRPr="00C739F2" w:rsidRDefault="00C739F2" w:rsidP="000961A2">
          <w:pPr>
            <w:pStyle w:val="BulletList"/>
            <w:numPr>
              <w:ilvl w:val="1"/>
              <w:numId w:val="1"/>
            </w:numPr>
          </w:pPr>
          <w:r w:rsidRPr="00AE4ED9">
            <w:rPr>
              <w:rFonts w:cstheme="minorHAnsi"/>
            </w:rPr>
            <w:t xml:space="preserve">The Business Growth Programs provide businesses with access to expert advice and programs </w:t>
          </w:r>
          <w:r w:rsidRPr="006C4356">
            <w:rPr>
              <w:rFonts w:cstheme="minorHAnsi"/>
              <w:color w:val="000000"/>
              <w:shd w:val="clear" w:color="auto" w:fill="FFFFFF"/>
            </w:rPr>
            <w:t>that</w:t>
          </w:r>
          <w:r w:rsidRPr="00AE4ED9">
            <w:rPr>
              <w:rFonts w:cstheme="minorHAnsi"/>
            </w:rPr>
            <w:t xml:space="preserve"> will help them grow their business</w:t>
          </w:r>
          <w:r w:rsidR="000B5F24">
            <w:rPr>
              <w:rFonts w:cstheme="minorHAnsi"/>
            </w:rPr>
            <w:t>.</w:t>
          </w:r>
        </w:p>
        <w:p w14:paraId="23783F9F" w14:textId="0206D811" w:rsidR="006E2EC5" w:rsidRPr="00DD30B3" w:rsidRDefault="006E2EC5" w:rsidP="00DD30B3">
          <w:pPr>
            <w:pStyle w:val="Heading3"/>
            <w:spacing w:before="240"/>
            <w:rPr>
              <w:color w:val="000000" w:themeColor="text1"/>
            </w:rPr>
          </w:pPr>
          <w:r w:rsidRPr="00DD30B3">
            <w:rPr>
              <w:color w:val="000000" w:themeColor="text1"/>
            </w:rPr>
            <w:t>Western Australia</w:t>
          </w:r>
        </w:p>
        <w:p w14:paraId="50FF4BDA" w14:textId="77777777" w:rsidR="0053395B" w:rsidRDefault="0053395B" w:rsidP="00BA0168">
          <w:pPr>
            <w:pStyle w:val="Heading4"/>
            <w:rPr>
              <w:rFonts w:cstheme="minorHAnsi"/>
            </w:rPr>
          </w:pPr>
          <w:r w:rsidRPr="008074CA">
            <w:t xml:space="preserve">Western Australia Government </w:t>
          </w:r>
        </w:p>
        <w:p w14:paraId="7AEF4EC7" w14:textId="77777777" w:rsidR="00616516" w:rsidRDefault="008D3A14" w:rsidP="00B94570">
          <w:pPr>
            <w:pStyle w:val="BulletList"/>
            <w:rPr>
              <w:shd w:val="clear" w:color="auto" w:fill="FFFFFF"/>
            </w:rPr>
          </w:pPr>
          <w:hyperlink r:id="rId48" w:history="1">
            <w:r w:rsidR="00616516" w:rsidRPr="004F3B87">
              <w:rPr>
                <w:rStyle w:val="Hyperlink"/>
                <w:rFonts w:cstheme="minorHAnsi"/>
              </w:rPr>
              <w:t>Development</w:t>
            </w:r>
            <w:r w:rsidR="00616516" w:rsidRPr="0079632A">
              <w:rPr>
                <w:rStyle w:val="Hyperlink"/>
                <w:shd w:val="clear" w:color="auto" w:fill="FFFFFF"/>
              </w:rPr>
              <w:t xml:space="preserve"> Corporation</w:t>
            </w:r>
          </w:hyperlink>
        </w:p>
        <w:p w14:paraId="49AE2E0A" w14:textId="77777777" w:rsidR="00616516" w:rsidRDefault="00616516" w:rsidP="00B94570">
          <w:pPr>
            <w:pStyle w:val="BulletList"/>
            <w:numPr>
              <w:ilvl w:val="1"/>
              <w:numId w:val="1"/>
            </w:numPr>
            <w:rPr>
              <w:shd w:val="clear" w:color="auto" w:fill="FFFFFF"/>
            </w:rPr>
          </w:pPr>
          <w:r w:rsidRPr="004F3B87">
            <w:rPr>
              <w:rFonts w:cstheme="minorHAnsi"/>
            </w:rPr>
            <w:t>Provides</w:t>
          </w:r>
          <w:r w:rsidRPr="005B7AB8">
            <w:rPr>
              <w:shd w:val="clear" w:color="auto" w:fill="FFFFFF"/>
            </w:rPr>
            <w:t> </w:t>
          </w:r>
          <w:r>
            <w:rPr>
              <w:shd w:val="clear" w:color="auto" w:fill="FFFFFF"/>
            </w:rPr>
            <w:t xml:space="preserve">tools, guides, access to training and </w:t>
          </w:r>
          <w:r w:rsidRPr="002A5741">
            <w:rPr>
              <w:shd w:val="clear" w:color="auto" w:fill="FFFFFF"/>
            </w:rPr>
            <w:t>training workshops</w:t>
          </w:r>
          <w:r w:rsidRPr="005B7AB8">
            <w:rPr>
              <w:shd w:val="clear" w:color="auto" w:fill="FFFFFF"/>
            </w:rPr>
            <w:t xml:space="preserve"> focused on </w:t>
          </w:r>
          <w:r w:rsidRPr="00B94570">
            <w:rPr>
              <w:rFonts w:cstheme="minorHAnsi"/>
            </w:rPr>
            <w:t>improving</w:t>
          </w:r>
          <w:r w:rsidRPr="005B7AB8">
            <w:rPr>
              <w:shd w:val="clear" w:color="auto" w:fill="FFFFFF"/>
            </w:rPr>
            <w:t xml:space="preserve"> business skills.</w:t>
          </w:r>
        </w:p>
        <w:p w14:paraId="3A291850" w14:textId="77777777" w:rsidR="00616516" w:rsidRDefault="008D3A14" w:rsidP="00B94570">
          <w:pPr>
            <w:pStyle w:val="BulletList"/>
          </w:pPr>
          <w:hyperlink r:id="rId49" w:history="1">
            <w:r w:rsidR="00616516" w:rsidRPr="00B94570">
              <w:rPr>
                <w:rStyle w:val="Hyperlink"/>
                <w:rFonts w:cstheme="minorHAnsi"/>
              </w:rPr>
              <w:t>Essential</w:t>
            </w:r>
            <w:r w:rsidR="00616516">
              <w:rPr>
                <w:rStyle w:val="Hyperlink"/>
              </w:rPr>
              <w:t xml:space="preserve"> </w:t>
            </w:r>
            <w:r w:rsidR="00616516" w:rsidRPr="00545283">
              <w:rPr>
                <w:rStyle w:val="Hyperlink"/>
                <w:rFonts w:cstheme="minorHAnsi"/>
              </w:rPr>
              <w:t>business</w:t>
            </w:r>
            <w:r w:rsidR="00616516">
              <w:rPr>
                <w:rStyle w:val="Hyperlink"/>
              </w:rPr>
              <w:t xml:space="preserve"> skills</w:t>
            </w:r>
          </w:hyperlink>
        </w:p>
        <w:p w14:paraId="5596975E" w14:textId="77777777" w:rsidR="00616516" w:rsidRDefault="00616516" w:rsidP="00B94570">
          <w:pPr>
            <w:pStyle w:val="BulletList"/>
            <w:numPr>
              <w:ilvl w:val="1"/>
              <w:numId w:val="1"/>
            </w:numPr>
          </w:pPr>
          <w:r>
            <w:t xml:space="preserve">Various </w:t>
          </w:r>
          <w:r w:rsidRPr="00545283">
            <w:rPr>
              <w:rFonts w:cstheme="minorHAnsi"/>
            </w:rPr>
            <w:t>resource</w:t>
          </w:r>
          <w:r>
            <w:t xml:space="preserve"> and toolkits on developing business skills for leaders.</w:t>
          </w:r>
        </w:p>
        <w:p w14:paraId="4D8EB29D" w14:textId="77777777" w:rsidR="0053395B" w:rsidRPr="008074CA" w:rsidRDefault="0053395B" w:rsidP="00BA0168">
          <w:pPr>
            <w:pStyle w:val="Heading4"/>
          </w:pPr>
          <w:r w:rsidRPr="008074CA">
            <w:t>Tourism WA</w:t>
          </w:r>
        </w:p>
        <w:p w14:paraId="0423577D" w14:textId="77777777" w:rsidR="003E30FA" w:rsidRDefault="008D3A14" w:rsidP="00B94570">
          <w:pPr>
            <w:pStyle w:val="BulletList"/>
            <w:rPr>
              <w:rStyle w:val="Hyperlink"/>
              <w:rFonts w:cstheme="minorHAnsi"/>
              <w:shd w:val="clear" w:color="auto" w:fill="FFFFFF"/>
            </w:rPr>
          </w:pPr>
          <w:hyperlink r:id="rId50" w:anchor="/" w:history="1">
            <w:r w:rsidR="003E30FA" w:rsidRPr="00B94570">
              <w:rPr>
                <w:rStyle w:val="Hyperlink"/>
                <w:rFonts w:cstheme="minorHAnsi"/>
              </w:rPr>
              <w:t>Getting</w:t>
            </w:r>
            <w:r w:rsidR="003E30FA" w:rsidRPr="00F92B06">
              <w:rPr>
                <w:rStyle w:val="Hyperlink"/>
                <w:rFonts w:cstheme="minorHAnsi"/>
                <w:shd w:val="clear" w:color="auto" w:fill="FFFFFF"/>
              </w:rPr>
              <w:t xml:space="preserve"> market ready</w:t>
            </w:r>
          </w:hyperlink>
        </w:p>
        <w:p w14:paraId="4B9D39F0" w14:textId="29889492" w:rsidR="00250550" w:rsidRPr="0053395B" w:rsidRDefault="003E30FA" w:rsidP="00F977E6">
          <w:pPr>
            <w:pStyle w:val="BulletList"/>
            <w:numPr>
              <w:ilvl w:val="1"/>
              <w:numId w:val="1"/>
            </w:numPr>
          </w:pPr>
          <w:r w:rsidRPr="00AE4ED9">
            <w:rPr>
              <w:rFonts w:cstheme="minorHAnsi"/>
            </w:rPr>
            <w:t xml:space="preserve">Pricing guides &amp; tools developed to support product development for tourism business </w:t>
          </w:r>
          <w:r w:rsidRPr="00B94570">
            <w:t>operators</w:t>
          </w:r>
          <w:r w:rsidRPr="00AE4ED9">
            <w:rPr>
              <w:rFonts w:cstheme="minorHAnsi"/>
            </w:rPr>
            <w:t>.</w:t>
          </w:r>
        </w:p>
        <w:p w14:paraId="7DCAAB65" w14:textId="29D86F80" w:rsidR="006E2EC5" w:rsidRPr="00DD30B3" w:rsidRDefault="006E2EC5" w:rsidP="00DD30B3">
          <w:pPr>
            <w:pStyle w:val="Heading3"/>
            <w:spacing w:before="240"/>
            <w:rPr>
              <w:color w:val="000000" w:themeColor="text1"/>
            </w:rPr>
          </w:pPr>
          <w:r w:rsidRPr="00DD30B3">
            <w:rPr>
              <w:color w:val="000000" w:themeColor="text1"/>
            </w:rPr>
            <w:lastRenderedPageBreak/>
            <w:t>Australian Capital Territory</w:t>
          </w:r>
        </w:p>
        <w:p w14:paraId="40711C96" w14:textId="1FA4E3E6" w:rsidR="006E2EC5" w:rsidRPr="008074CA" w:rsidRDefault="005249C2" w:rsidP="00BA0168">
          <w:pPr>
            <w:pStyle w:val="Heading4"/>
          </w:pPr>
          <w:r w:rsidRPr="008074CA">
            <w:t>Visit Canberra</w:t>
          </w:r>
        </w:p>
        <w:p w14:paraId="2BF50125" w14:textId="77777777" w:rsidR="000E7B63" w:rsidRDefault="008D3A14" w:rsidP="00B94570">
          <w:pPr>
            <w:pStyle w:val="BulletList"/>
            <w:rPr>
              <w:rStyle w:val="Hyperlink"/>
            </w:rPr>
          </w:pPr>
          <w:hyperlink r:id="rId51" w:history="1">
            <w:r w:rsidR="000E7B63" w:rsidRPr="00B94570">
              <w:rPr>
                <w:rStyle w:val="Hyperlink"/>
                <w:rFonts w:cstheme="minorHAnsi"/>
              </w:rPr>
              <w:t>Business</w:t>
            </w:r>
            <w:r w:rsidR="000E7B63" w:rsidRPr="00A71A74">
              <w:rPr>
                <w:rStyle w:val="Hyperlink"/>
              </w:rPr>
              <w:t xml:space="preserve"> </w:t>
            </w:r>
            <w:r w:rsidR="000E7B63" w:rsidRPr="00545283">
              <w:rPr>
                <w:rStyle w:val="Hyperlink"/>
                <w:rFonts w:cstheme="minorHAnsi"/>
              </w:rPr>
              <w:t>Support</w:t>
            </w:r>
          </w:hyperlink>
        </w:p>
        <w:p w14:paraId="7139C307" w14:textId="77777777" w:rsidR="000E7B63" w:rsidRDefault="000E7B63" w:rsidP="00B94570">
          <w:pPr>
            <w:pStyle w:val="BulletList"/>
            <w:numPr>
              <w:ilvl w:val="1"/>
              <w:numId w:val="1"/>
            </w:numPr>
          </w:pPr>
          <w:r>
            <w:t>Free</w:t>
          </w:r>
          <w:r w:rsidRPr="000A14F2">
            <w:t xml:space="preserve"> </w:t>
          </w:r>
          <w:r w:rsidRPr="00B94570">
            <w:t>training</w:t>
          </w:r>
          <w:r w:rsidRPr="000A14F2">
            <w:t xml:space="preserve"> support and </w:t>
          </w:r>
          <w:r>
            <w:t>advice on product development for businesses.</w:t>
          </w:r>
        </w:p>
        <w:p w14:paraId="4FFBD489" w14:textId="77777777" w:rsidR="000E7B63" w:rsidRDefault="008D3A14" w:rsidP="00B94570">
          <w:pPr>
            <w:pStyle w:val="BulletList"/>
          </w:pPr>
          <w:hyperlink r:id="rId52" w:history="1">
            <w:r w:rsidR="000E7B63" w:rsidRPr="00B94570">
              <w:rPr>
                <w:rStyle w:val="Hyperlink"/>
                <w:rFonts w:cstheme="minorHAnsi"/>
              </w:rPr>
              <w:t>Industry</w:t>
            </w:r>
            <w:r w:rsidR="000E7B63">
              <w:rPr>
                <w:rStyle w:val="Hyperlink"/>
              </w:rPr>
              <w:t xml:space="preserve"> </w:t>
            </w:r>
            <w:r w:rsidR="000E7B63" w:rsidRPr="00545283">
              <w:rPr>
                <w:rStyle w:val="Hyperlink"/>
                <w:rFonts w:cstheme="minorHAnsi"/>
              </w:rPr>
              <w:t>Toolkit</w:t>
            </w:r>
          </w:hyperlink>
        </w:p>
        <w:p w14:paraId="05FCC1CA" w14:textId="409C31B6" w:rsidR="00545283" w:rsidRPr="00825FBA" w:rsidRDefault="000E7B63" w:rsidP="00825FBA">
          <w:pPr>
            <w:pStyle w:val="BulletList"/>
            <w:numPr>
              <w:ilvl w:val="1"/>
              <w:numId w:val="1"/>
            </w:numPr>
          </w:pPr>
          <w:r>
            <w:t>The Toolkit is designed to provide businesses with information to develop and market experiences.</w:t>
          </w:r>
        </w:p>
        <w:p w14:paraId="7807F729" w14:textId="1ED01D48" w:rsidR="008B0F28" w:rsidRPr="004331E6" w:rsidRDefault="000961A2" w:rsidP="00F977E6">
          <w:pPr>
            <w:pStyle w:val="Heading2"/>
            <w:rPr>
              <w:b/>
              <w:bCs w:val="0"/>
              <w:color w:val="1E988A" w:themeColor="accent3"/>
            </w:rPr>
          </w:pPr>
          <w:r w:rsidRPr="004331E6">
            <w:rPr>
              <w:b/>
              <w:bCs w:val="0"/>
              <w:color w:val="1E988A" w:themeColor="accent3"/>
            </w:rPr>
            <w:t>INDUSTRY INITIATIVES</w:t>
          </w:r>
        </w:p>
        <w:p w14:paraId="5037D3CE" w14:textId="300438CB" w:rsidR="00250550" w:rsidRPr="00250550" w:rsidRDefault="00250550" w:rsidP="00250550">
          <w:pPr>
            <w:rPr>
              <w:b/>
              <w:bCs/>
            </w:rPr>
          </w:pPr>
          <w:r>
            <w:t>This section outlines resources provided by State and Territory Industry Initiatives support businesses to improve their management capability.</w:t>
          </w:r>
        </w:p>
        <w:p w14:paraId="6EFE197D" w14:textId="77777777" w:rsidR="00F17CBF" w:rsidRPr="008074CA" w:rsidRDefault="00F17CBF" w:rsidP="00BA0168">
          <w:pPr>
            <w:pStyle w:val="Heading4"/>
          </w:pPr>
          <w:r w:rsidRPr="008074CA">
            <w:t xml:space="preserve">Queensland Tourism Industry Council </w:t>
          </w:r>
        </w:p>
        <w:p w14:paraId="404BB8A7" w14:textId="77777777" w:rsidR="00F17CBF" w:rsidRDefault="008D3A14" w:rsidP="00B94570">
          <w:pPr>
            <w:pStyle w:val="BulletList"/>
            <w:rPr>
              <w:rFonts w:cstheme="minorHAnsi"/>
            </w:rPr>
          </w:pPr>
          <w:hyperlink r:id="rId53" w:history="1">
            <w:r w:rsidR="00F17CBF" w:rsidRPr="00BA1A03">
              <w:rPr>
                <w:rStyle w:val="Hyperlink"/>
                <w:rFonts w:cstheme="minorHAnsi"/>
              </w:rPr>
              <w:t>Industry Workforce Advisor Program</w:t>
            </w:r>
          </w:hyperlink>
        </w:p>
        <w:p w14:paraId="0C172549" w14:textId="33F7B9DB" w:rsidR="00F17CBF" w:rsidRDefault="00F17CBF" w:rsidP="00B94570">
          <w:pPr>
            <w:pStyle w:val="BulletList"/>
            <w:numPr>
              <w:ilvl w:val="1"/>
              <w:numId w:val="1"/>
            </w:numPr>
            <w:rPr>
              <w:rFonts w:cstheme="minorHAnsi"/>
            </w:rPr>
          </w:pPr>
          <w:r>
            <w:rPr>
              <w:rFonts w:cstheme="minorHAnsi"/>
            </w:rPr>
            <w:t>Provides</w:t>
          </w:r>
          <w:r w:rsidRPr="00D311AC">
            <w:rPr>
              <w:rFonts w:cstheme="minorHAnsi"/>
            </w:rPr>
            <w:t xml:space="preserve"> workforce planning assistance to </w:t>
          </w:r>
          <w:r>
            <w:rPr>
              <w:rFonts w:cstheme="minorHAnsi"/>
            </w:rPr>
            <w:t xml:space="preserve">business </w:t>
          </w:r>
          <w:r w:rsidRPr="00D311AC">
            <w:rPr>
              <w:rFonts w:cstheme="minorHAnsi"/>
            </w:rPr>
            <w:t xml:space="preserve">employers to address workforce challenges, </w:t>
          </w:r>
          <w:r w:rsidRPr="00B94570">
            <w:t>diversify</w:t>
          </w:r>
          <w:r w:rsidRPr="00D311AC">
            <w:rPr>
              <w:rFonts w:cstheme="minorHAnsi"/>
            </w:rPr>
            <w:t xml:space="preserve"> their </w:t>
          </w:r>
          <w:r w:rsidRPr="00545283">
            <w:t>workforces</w:t>
          </w:r>
          <w:r w:rsidRPr="00D311AC">
            <w:rPr>
              <w:rFonts w:cstheme="minorHAnsi"/>
            </w:rPr>
            <w:t>, and support workforce growth.</w:t>
          </w:r>
        </w:p>
        <w:p w14:paraId="003A3601" w14:textId="54367EE2" w:rsidR="00F17CBF" w:rsidRPr="008074CA" w:rsidRDefault="00F17CBF" w:rsidP="00BA0168">
          <w:pPr>
            <w:pStyle w:val="Heading4"/>
          </w:pPr>
          <w:r w:rsidRPr="008074CA">
            <w:t>Victorian Tourism Industry Council (VTIC)</w:t>
          </w:r>
        </w:p>
        <w:p w14:paraId="1C74FD7A" w14:textId="77777777" w:rsidR="00F17CBF" w:rsidRDefault="008D3A14" w:rsidP="00B94570">
          <w:pPr>
            <w:pStyle w:val="BulletList"/>
          </w:pPr>
          <w:hyperlink r:id="rId54" w:history="1">
            <w:r w:rsidR="00F17CBF">
              <w:rPr>
                <w:rStyle w:val="Hyperlink"/>
              </w:rPr>
              <w:t xml:space="preserve">Melbourne </w:t>
            </w:r>
            <w:r w:rsidR="00F17CBF" w:rsidRPr="00545283">
              <w:rPr>
                <w:rStyle w:val="Hyperlink"/>
                <w:rFonts w:cstheme="minorHAnsi"/>
              </w:rPr>
              <w:t>Tourism</w:t>
            </w:r>
            <w:r w:rsidR="00F17CBF">
              <w:rPr>
                <w:rStyle w:val="Hyperlink"/>
              </w:rPr>
              <w:t xml:space="preserve"> </w:t>
            </w:r>
            <w:r w:rsidR="00F17CBF" w:rsidRPr="00B94570">
              <w:rPr>
                <w:rStyle w:val="Hyperlink"/>
                <w:rFonts w:cstheme="minorHAnsi"/>
              </w:rPr>
              <w:t>Leadership</w:t>
            </w:r>
            <w:r w:rsidR="00F17CBF">
              <w:rPr>
                <w:rStyle w:val="Hyperlink"/>
              </w:rPr>
              <w:t xml:space="preserve"> Program</w:t>
            </w:r>
          </w:hyperlink>
        </w:p>
        <w:p w14:paraId="0E382F23" w14:textId="4F2CE7CB" w:rsidR="00F17CBF" w:rsidRDefault="00F17CBF" w:rsidP="00B94570">
          <w:pPr>
            <w:pStyle w:val="BulletList"/>
            <w:numPr>
              <w:ilvl w:val="1"/>
              <w:numId w:val="1"/>
            </w:numPr>
            <w:rPr>
              <w:rFonts w:ascii="Arial" w:hAnsi="Arial" w:cs="Arial"/>
              <w:color w:val="000000"/>
              <w:sz w:val="27"/>
              <w:szCs w:val="27"/>
              <w:shd w:val="clear" w:color="auto" w:fill="FFFFFF"/>
            </w:rPr>
          </w:pPr>
          <w:r>
            <w:t xml:space="preserve">Provides individuals to develop </w:t>
          </w:r>
          <w:r w:rsidRPr="005B54E7">
            <w:t xml:space="preserve">emotional intelligence </w:t>
          </w:r>
          <w:r>
            <w:t xml:space="preserve">&amp; management </w:t>
          </w:r>
          <w:r w:rsidRPr="005B54E7">
            <w:t xml:space="preserve">tools </w:t>
          </w:r>
          <w:r>
            <w:t xml:space="preserve">to </w:t>
          </w:r>
          <w:r w:rsidRPr="005B54E7">
            <w:t>be more effective leaders.</w:t>
          </w:r>
          <w:r>
            <w:rPr>
              <w:rFonts w:ascii="Arial" w:hAnsi="Arial" w:cs="Arial"/>
              <w:color w:val="000000"/>
              <w:sz w:val="27"/>
              <w:szCs w:val="27"/>
              <w:shd w:val="clear" w:color="auto" w:fill="FFFFFF"/>
            </w:rPr>
            <w:t> </w:t>
          </w:r>
        </w:p>
        <w:p w14:paraId="1A3FB083" w14:textId="18634DD6" w:rsidR="00F17CBF" w:rsidRPr="008074CA" w:rsidRDefault="00F17CBF" w:rsidP="00BA0168">
          <w:pPr>
            <w:pStyle w:val="Heading4"/>
          </w:pPr>
          <w:r w:rsidRPr="008074CA">
            <w:t>Tourism Industry Council South Australia</w:t>
          </w:r>
        </w:p>
        <w:p w14:paraId="1E58279F" w14:textId="77777777" w:rsidR="00F17CBF" w:rsidRDefault="008D3A14" w:rsidP="00B94570">
          <w:pPr>
            <w:pStyle w:val="BulletList"/>
            <w:rPr>
              <w:rFonts w:cstheme="minorHAnsi"/>
            </w:rPr>
          </w:pPr>
          <w:hyperlink r:id="rId55" w:anchor="!event-list" w:history="1">
            <w:r w:rsidR="00F17CBF" w:rsidRPr="0067242E">
              <w:rPr>
                <w:rStyle w:val="Hyperlink"/>
                <w:rFonts w:cstheme="minorHAnsi"/>
              </w:rPr>
              <w:t>Business Capabilities Program</w:t>
            </w:r>
          </w:hyperlink>
        </w:p>
        <w:p w14:paraId="74AFFBB4" w14:textId="36F4C2B9" w:rsidR="00F17CBF" w:rsidRPr="00F17CBF" w:rsidRDefault="00F17CBF" w:rsidP="00B94570">
          <w:pPr>
            <w:pStyle w:val="BulletList"/>
            <w:numPr>
              <w:ilvl w:val="1"/>
              <w:numId w:val="1"/>
            </w:numPr>
            <w:rPr>
              <w:lang w:eastAsia="zh-CN"/>
            </w:rPr>
          </w:pPr>
          <w:r>
            <w:rPr>
              <w:rFonts w:cstheme="minorHAnsi"/>
            </w:rPr>
            <w:t>C</w:t>
          </w:r>
          <w:r w:rsidRPr="00AE4ED9">
            <w:rPr>
              <w:rFonts w:cstheme="minorHAnsi"/>
            </w:rPr>
            <w:t xml:space="preserve">apability and excellence programs tailored to the specific needs of members and the </w:t>
          </w:r>
          <w:r w:rsidRPr="00B94570">
            <w:t>broader</w:t>
          </w:r>
          <w:r w:rsidRPr="00AE4ED9">
            <w:rPr>
              <w:rFonts w:cstheme="minorHAnsi"/>
            </w:rPr>
            <w:t xml:space="preserve"> South Australian tourism industry.</w:t>
          </w:r>
        </w:p>
        <w:p w14:paraId="2271BFCA" w14:textId="6CAA42FA" w:rsidR="00F17CBF" w:rsidRPr="008074CA" w:rsidRDefault="00F17CBF" w:rsidP="00BA0168">
          <w:pPr>
            <w:pStyle w:val="Heading4"/>
          </w:pPr>
          <w:r w:rsidRPr="008074CA">
            <w:t>Tourism Council Western Australia</w:t>
          </w:r>
        </w:p>
        <w:p w14:paraId="328302B0" w14:textId="77777777" w:rsidR="00F17CBF" w:rsidRDefault="008D3A14" w:rsidP="00B94570">
          <w:pPr>
            <w:pStyle w:val="BulletList"/>
            <w:rPr>
              <w:rStyle w:val="Hyperlink"/>
              <w:rFonts w:cstheme="minorHAnsi"/>
            </w:rPr>
          </w:pPr>
          <w:hyperlink r:id="rId56" w:history="1">
            <w:r w:rsidR="00F17CBF" w:rsidRPr="00AE4ED9">
              <w:rPr>
                <w:rStyle w:val="Hyperlink"/>
                <w:rFonts w:cstheme="minorHAnsi"/>
              </w:rPr>
              <w:t>Tourism Boost Mentoring Programs</w:t>
            </w:r>
          </w:hyperlink>
        </w:p>
        <w:p w14:paraId="670ADA60" w14:textId="77777777" w:rsidR="00F17CBF" w:rsidRDefault="00F17CBF" w:rsidP="00B94570">
          <w:pPr>
            <w:pStyle w:val="BulletList"/>
            <w:numPr>
              <w:ilvl w:val="1"/>
              <w:numId w:val="1"/>
            </w:numPr>
            <w:rPr>
              <w:rFonts w:cstheme="minorHAnsi"/>
            </w:rPr>
          </w:pPr>
          <w:r>
            <w:rPr>
              <w:rFonts w:cstheme="minorHAnsi"/>
            </w:rPr>
            <w:t>F</w:t>
          </w:r>
          <w:r w:rsidRPr="00AE4ED9">
            <w:rPr>
              <w:rFonts w:cstheme="minorHAnsi"/>
            </w:rPr>
            <w:t xml:space="preserve">ree </w:t>
          </w:r>
          <w:r w:rsidRPr="00B94570">
            <w:t>mentoring</w:t>
          </w:r>
          <w:r w:rsidRPr="00AE4ED9">
            <w:rPr>
              <w:rFonts w:cstheme="minorHAnsi"/>
            </w:rPr>
            <w:t xml:space="preserve"> program to </w:t>
          </w:r>
          <w:r w:rsidRPr="00545283">
            <w:rPr>
              <w:lang w:eastAsia="zh-CN"/>
            </w:rPr>
            <w:t>help</w:t>
          </w:r>
          <w:r w:rsidRPr="00AE4ED9">
            <w:rPr>
              <w:rFonts w:cstheme="minorHAnsi"/>
            </w:rPr>
            <w:t xml:space="preserve"> businesses </w:t>
          </w:r>
          <w:r>
            <w:rPr>
              <w:rFonts w:cstheme="minorHAnsi"/>
            </w:rPr>
            <w:t>market their</w:t>
          </w:r>
          <w:r w:rsidRPr="00AE4ED9">
            <w:rPr>
              <w:rFonts w:cstheme="minorHAnsi"/>
            </w:rPr>
            <w:t xml:space="preserve"> product online</w:t>
          </w:r>
          <w:r>
            <w:rPr>
              <w:rFonts w:cstheme="minorHAnsi"/>
            </w:rPr>
            <w:t>.</w:t>
          </w:r>
        </w:p>
        <w:p w14:paraId="266876CF" w14:textId="77777777" w:rsidR="00F17CBF" w:rsidRDefault="008D3A14" w:rsidP="00B94570">
          <w:pPr>
            <w:pStyle w:val="BulletList"/>
            <w:rPr>
              <w:rFonts w:cstheme="minorHAnsi"/>
            </w:rPr>
          </w:pPr>
          <w:hyperlink r:id="rId57" w:history="1">
            <w:r w:rsidR="00F17CBF" w:rsidRPr="00581A22">
              <w:rPr>
                <w:rStyle w:val="Hyperlink"/>
                <w:rFonts w:cstheme="minorHAnsi"/>
              </w:rPr>
              <w:t>Training Workshops</w:t>
            </w:r>
          </w:hyperlink>
        </w:p>
        <w:p w14:paraId="189E1C66" w14:textId="4F1895DD" w:rsidR="00FA50B7" w:rsidRPr="00F977E6" w:rsidRDefault="00F17CBF" w:rsidP="00EC306F">
          <w:pPr>
            <w:pStyle w:val="BulletList"/>
            <w:numPr>
              <w:ilvl w:val="1"/>
              <w:numId w:val="1"/>
            </w:numPr>
            <w:rPr>
              <w:rFonts w:cstheme="minorHAnsi"/>
              <w:b/>
              <w:bCs/>
            </w:rPr>
          </w:pPr>
          <w:r>
            <w:rPr>
              <w:rFonts w:cstheme="minorHAnsi"/>
            </w:rPr>
            <w:t>Workships are tailored</w:t>
          </w:r>
          <w:r w:rsidRPr="00AE4ED9">
            <w:rPr>
              <w:rFonts w:cstheme="minorHAnsi"/>
            </w:rPr>
            <w:t xml:space="preserve"> to the tourism industry</w:t>
          </w:r>
          <w:r>
            <w:rPr>
              <w:rFonts w:cstheme="minorHAnsi"/>
            </w:rPr>
            <w:t xml:space="preserve"> designed f</w:t>
          </w:r>
          <w:r w:rsidRPr="00AE4ED9">
            <w:rPr>
              <w:rFonts w:cstheme="minorHAnsi"/>
            </w:rPr>
            <w:t xml:space="preserve">or both frontline staff and </w:t>
          </w:r>
          <w:r w:rsidRPr="00B94570">
            <w:t>managers</w:t>
          </w:r>
          <w:r w:rsidRPr="00AE4ED9">
            <w:rPr>
              <w:rFonts w:cstheme="minorHAnsi"/>
            </w:rPr>
            <w:t>. </w:t>
          </w:r>
        </w:p>
        <w:p w14:paraId="12A58B7D" w14:textId="77777777" w:rsidR="00FA50B7" w:rsidRDefault="00FA50B7" w:rsidP="00EC306F"/>
        <w:p w14:paraId="0B3556AA" w14:textId="5F1F5AC4" w:rsidR="004767E6" w:rsidRPr="00245E86" w:rsidRDefault="008D3A14" w:rsidP="00CC4C5A"/>
      </w:sdtContent>
    </w:sdt>
    <w:sectPr w:rsidR="004767E6" w:rsidRPr="00245E86" w:rsidSect="00501469">
      <w:headerReference w:type="first" r:id="rId58"/>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00854" w14:textId="77777777" w:rsidR="000A4EBC" w:rsidRDefault="000A4EBC" w:rsidP="007B0021">
      <w:r>
        <w:separator/>
      </w:r>
    </w:p>
    <w:p w14:paraId="365C6205" w14:textId="77777777" w:rsidR="000A4EBC" w:rsidRDefault="000A4EBC" w:rsidP="007B0021"/>
  </w:endnote>
  <w:endnote w:type="continuationSeparator" w:id="0">
    <w:p w14:paraId="75F17737" w14:textId="77777777" w:rsidR="000A4EBC" w:rsidRDefault="000A4EBC" w:rsidP="007B0021">
      <w:r>
        <w:continuationSeparator/>
      </w:r>
    </w:p>
    <w:p w14:paraId="4B777789" w14:textId="77777777" w:rsidR="000A4EBC" w:rsidRDefault="000A4EBC" w:rsidP="007B0021"/>
  </w:endnote>
  <w:endnote w:type="continuationNotice" w:id="1">
    <w:p w14:paraId="26212C0E" w14:textId="77777777" w:rsidR="000A4EBC" w:rsidRDefault="000A4E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C20C5" w14:textId="77777777" w:rsidR="000A4EBC" w:rsidRDefault="000A4EBC" w:rsidP="007B0021">
      <w:r>
        <w:separator/>
      </w:r>
    </w:p>
    <w:p w14:paraId="30721476" w14:textId="77777777" w:rsidR="000A4EBC" w:rsidRDefault="000A4EBC" w:rsidP="007B0021"/>
  </w:footnote>
  <w:footnote w:type="continuationSeparator" w:id="0">
    <w:p w14:paraId="2AC818CF" w14:textId="77777777" w:rsidR="000A4EBC" w:rsidRDefault="000A4EBC" w:rsidP="007B0021">
      <w:r>
        <w:continuationSeparator/>
      </w:r>
    </w:p>
    <w:p w14:paraId="596C819C" w14:textId="77777777" w:rsidR="000A4EBC" w:rsidRDefault="000A4EBC" w:rsidP="007B0021"/>
  </w:footnote>
  <w:footnote w:type="continuationNotice" w:id="1">
    <w:p w14:paraId="676538FE" w14:textId="77777777" w:rsidR="000A4EBC" w:rsidRDefault="000A4EB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46512" w14:textId="77777777" w:rsidR="003A58AB" w:rsidRDefault="003A58AB" w:rsidP="007B0021">
    <w:pPr>
      <w:pStyle w:val="Header"/>
    </w:pPr>
  </w:p>
  <w:p w14:paraId="3F263762"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D903CA"/>
    <w:multiLevelType w:val="hybridMultilevel"/>
    <w:tmpl w:val="0E58C170"/>
    <w:lvl w:ilvl="0" w:tplc="16200BEE">
      <w:start w:val="1"/>
      <w:numFmt w:val="bullet"/>
      <w:pStyle w:val="BulletLis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num w:numId="1" w16cid:durableId="1149639102">
    <w:abstractNumId w:val="0"/>
  </w:num>
  <w:num w:numId="2" w16cid:durableId="784662544">
    <w:abstractNumId w:val="1"/>
  </w:num>
  <w:num w:numId="3" w16cid:durableId="11653233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B4"/>
    <w:rsid w:val="000003F7"/>
    <w:rsid w:val="00095063"/>
    <w:rsid w:val="000961A2"/>
    <w:rsid w:val="000A4EBC"/>
    <w:rsid w:val="000B5F24"/>
    <w:rsid w:val="000E7B63"/>
    <w:rsid w:val="000E7E86"/>
    <w:rsid w:val="00100349"/>
    <w:rsid w:val="001036A0"/>
    <w:rsid w:val="00117092"/>
    <w:rsid w:val="0012425F"/>
    <w:rsid w:val="00147D40"/>
    <w:rsid w:val="0015203E"/>
    <w:rsid w:val="0015714A"/>
    <w:rsid w:val="00164B77"/>
    <w:rsid w:val="001846D0"/>
    <w:rsid w:val="001A5D6F"/>
    <w:rsid w:val="001B0BDD"/>
    <w:rsid w:val="001E186F"/>
    <w:rsid w:val="001F3604"/>
    <w:rsid w:val="001F603E"/>
    <w:rsid w:val="0023300E"/>
    <w:rsid w:val="0023673D"/>
    <w:rsid w:val="00243F5F"/>
    <w:rsid w:val="00245E86"/>
    <w:rsid w:val="00250550"/>
    <w:rsid w:val="00253226"/>
    <w:rsid w:val="002535CA"/>
    <w:rsid w:val="00261F28"/>
    <w:rsid w:val="002749C0"/>
    <w:rsid w:val="00274AB4"/>
    <w:rsid w:val="0028112D"/>
    <w:rsid w:val="002828CF"/>
    <w:rsid w:val="00282C92"/>
    <w:rsid w:val="0028696F"/>
    <w:rsid w:val="0029071D"/>
    <w:rsid w:val="00292F72"/>
    <w:rsid w:val="002C1F51"/>
    <w:rsid w:val="002C23AA"/>
    <w:rsid w:val="002D1165"/>
    <w:rsid w:val="002E1BC7"/>
    <w:rsid w:val="002E309C"/>
    <w:rsid w:val="002E551F"/>
    <w:rsid w:val="002E7D8B"/>
    <w:rsid w:val="00321E47"/>
    <w:rsid w:val="00326B31"/>
    <w:rsid w:val="00345D44"/>
    <w:rsid w:val="00385A94"/>
    <w:rsid w:val="00390F9A"/>
    <w:rsid w:val="003A58AB"/>
    <w:rsid w:val="003C3B0A"/>
    <w:rsid w:val="003D0704"/>
    <w:rsid w:val="003D2260"/>
    <w:rsid w:val="003D65E7"/>
    <w:rsid w:val="003E30FA"/>
    <w:rsid w:val="003E38E3"/>
    <w:rsid w:val="003E5497"/>
    <w:rsid w:val="004122E0"/>
    <w:rsid w:val="00414084"/>
    <w:rsid w:val="0043062E"/>
    <w:rsid w:val="004331E6"/>
    <w:rsid w:val="00450DF6"/>
    <w:rsid w:val="0045192E"/>
    <w:rsid w:val="00460A41"/>
    <w:rsid w:val="004767E6"/>
    <w:rsid w:val="00484447"/>
    <w:rsid w:val="00494292"/>
    <w:rsid w:val="004C6441"/>
    <w:rsid w:val="004D06AF"/>
    <w:rsid w:val="004D4683"/>
    <w:rsid w:val="004D6F59"/>
    <w:rsid w:val="004F3B87"/>
    <w:rsid w:val="004F414C"/>
    <w:rsid w:val="00501469"/>
    <w:rsid w:val="005202C7"/>
    <w:rsid w:val="005249C2"/>
    <w:rsid w:val="0053395B"/>
    <w:rsid w:val="00545283"/>
    <w:rsid w:val="00561542"/>
    <w:rsid w:val="00571BDC"/>
    <w:rsid w:val="005A6F23"/>
    <w:rsid w:val="005C223D"/>
    <w:rsid w:val="005D01D4"/>
    <w:rsid w:val="005D3E5E"/>
    <w:rsid w:val="005F06FD"/>
    <w:rsid w:val="00616516"/>
    <w:rsid w:val="00617562"/>
    <w:rsid w:val="0065148D"/>
    <w:rsid w:val="006551E4"/>
    <w:rsid w:val="00664683"/>
    <w:rsid w:val="0069266B"/>
    <w:rsid w:val="00694AAD"/>
    <w:rsid w:val="00696F9E"/>
    <w:rsid w:val="006B5E53"/>
    <w:rsid w:val="006C4356"/>
    <w:rsid w:val="006D4C12"/>
    <w:rsid w:val="006E2EC5"/>
    <w:rsid w:val="006E5730"/>
    <w:rsid w:val="006E75EF"/>
    <w:rsid w:val="006F7525"/>
    <w:rsid w:val="00741836"/>
    <w:rsid w:val="007444EA"/>
    <w:rsid w:val="00774485"/>
    <w:rsid w:val="00776A9A"/>
    <w:rsid w:val="0078435A"/>
    <w:rsid w:val="00793C48"/>
    <w:rsid w:val="007A0FC3"/>
    <w:rsid w:val="007B0021"/>
    <w:rsid w:val="007C707F"/>
    <w:rsid w:val="007E7971"/>
    <w:rsid w:val="008074CA"/>
    <w:rsid w:val="00825FBA"/>
    <w:rsid w:val="008407EC"/>
    <w:rsid w:val="008514EC"/>
    <w:rsid w:val="00857A0A"/>
    <w:rsid w:val="00862E61"/>
    <w:rsid w:val="00865233"/>
    <w:rsid w:val="00877D9B"/>
    <w:rsid w:val="008B0F28"/>
    <w:rsid w:val="008B1442"/>
    <w:rsid w:val="008B4001"/>
    <w:rsid w:val="008B6033"/>
    <w:rsid w:val="008D3A14"/>
    <w:rsid w:val="008D70A7"/>
    <w:rsid w:val="008F4FD7"/>
    <w:rsid w:val="00904581"/>
    <w:rsid w:val="00921435"/>
    <w:rsid w:val="0092648B"/>
    <w:rsid w:val="0094463A"/>
    <w:rsid w:val="00951286"/>
    <w:rsid w:val="0096640D"/>
    <w:rsid w:val="00972855"/>
    <w:rsid w:val="0098379B"/>
    <w:rsid w:val="00996B27"/>
    <w:rsid w:val="009C00C1"/>
    <w:rsid w:val="009C1655"/>
    <w:rsid w:val="009D376B"/>
    <w:rsid w:val="009D6B24"/>
    <w:rsid w:val="009D70B3"/>
    <w:rsid w:val="009E1D4B"/>
    <w:rsid w:val="009E6DB3"/>
    <w:rsid w:val="00A00806"/>
    <w:rsid w:val="00A6357C"/>
    <w:rsid w:val="00A80680"/>
    <w:rsid w:val="00AA131B"/>
    <w:rsid w:val="00AC0F96"/>
    <w:rsid w:val="00AC40CD"/>
    <w:rsid w:val="00AC6D7E"/>
    <w:rsid w:val="00AD6A63"/>
    <w:rsid w:val="00AE3D08"/>
    <w:rsid w:val="00B54801"/>
    <w:rsid w:val="00B9100E"/>
    <w:rsid w:val="00B94570"/>
    <w:rsid w:val="00B96CEF"/>
    <w:rsid w:val="00BA0168"/>
    <w:rsid w:val="00BC5C77"/>
    <w:rsid w:val="00BE1C64"/>
    <w:rsid w:val="00C005F8"/>
    <w:rsid w:val="00C06C20"/>
    <w:rsid w:val="00C279D9"/>
    <w:rsid w:val="00C27BF9"/>
    <w:rsid w:val="00C3141D"/>
    <w:rsid w:val="00C44557"/>
    <w:rsid w:val="00C455DA"/>
    <w:rsid w:val="00C5529D"/>
    <w:rsid w:val="00C62690"/>
    <w:rsid w:val="00C739F2"/>
    <w:rsid w:val="00C81136"/>
    <w:rsid w:val="00C86D51"/>
    <w:rsid w:val="00CC4C5A"/>
    <w:rsid w:val="00CD0CE5"/>
    <w:rsid w:val="00CD1BE3"/>
    <w:rsid w:val="00CD33CE"/>
    <w:rsid w:val="00CE4763"/>
    <w:rsid w:val="00CF4F9D"/>
    <w:rsid w:val="00D76AE4"/>
    <w:rsid w:val="00D83142"/>
    <w:rsid w:val="00D871C3"/>
    <w:rsid w:val="00D93830"/>
    <w:rsid w:val="00D95B21"/>
    <w:rsid w:val="00DB21A7"/>
    <w:rsid w:val="00DD30B3"/>
    <w:rsid w:val="00DD3F2D"/>
    <w:rsid w:val="00DE31B4"/>
    <w:rsid w:val="00E24D12"/>
    <w:rsid w:val="00E26422"/>
    <w:rsid w:val="00E402AF"/>
    <w:rsid w:val="00E53362"/>
    <w:rsid w:val="00E658CC"/>
    <w:rsid w:val="00E82D01"/>
    <w:rsid w:val="00E83F0C"/>
    <w:rsid w:val="00E902C6"/>
    <w:rsid w:val="00E93B6B"/>
    <w:rsid w:val="00EA4240"/>
    <w:rsid w:val="00EA610B"/>
    <w:rsid w:val="00EB4BBC"/>
    <w:rsid w:val="00EB50D1"/>
    <w:rsid w:val="00EC306F"/>
    <w:rsid w:val="00EE05FC"/>
    <w:rsid w:val="00EE4027"/>
    <w:rsid w:val="00F007D8"/>
    <w:rsid w:val="00F00972"/>
    <w:rsid w:val="00F17CBF"/>
    <w:rsid w:val="00F23FEC"/>
    <w:rsid w:val="00F35CDC"/>
    <w:rsid w:val="00F45A2B"/>
    <w:rsid w:val="00F57F70"/>
    <w:rsid w:val="00F85A20"/>
    <w:rsid w:val="00F917BE"/>
    <w:rsid w:val="00F977E6"/>
    <w:rsid w:val="00FA50B7"/>
    <w:rsid w:val="00FB26AC"/>
    <w:rsid w:val="00FB606A"/>
    <w:rsid w:val="00FC1ABB"/>
    <w:rsid w:val="00FC500B"/>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9B2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5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business.gov.au/online" TargetMode="External"/><Relationship Id="rId26" Type="http://schemas.openxmlformats.org/officeDocument/2006/relationships/hyperlink" Target="https://www.atec.net.au/training/australian-tourism-toolkit/" TargetMode="External"/><Relationship Id="rId39" Type="http://schemas.openxmlformats.org/officeDocument/2006/relationships/hyperlink" Target="https://www.business.tas.gov.au/home" TargetMode="External"/><Relationship Id="rId21" Type="http://schemas.openxmlformats.org/officeDocument/2006/relationships/hyperlink" Target="https://business.gov.au/expertise-and-advice/entrepreneurs-programme-advisers-and-facilitators" TargetMode="External"/><Relationship Id="rId34" Type="http://schemas.openxmlformats.org/officeDocument/2006/relationships/hyperlink" Target="https://businesschamberqld.com.au/services/workforceevolve/" TargetMode="External"/><Relationship Id="rId42" Type="http://schemas.openxmlformats.org/officeDocument/2006/relationships/hyperlink" Target="https://innovation.nt.gov.au/business-acceleration" TargetMode="External"/><Relationship Id="rId47" Type="http://schemas.openxmlformats.org/officeDocument/2006/relationships/hyperlink" Target="https://business.gov.au/grants-and-programs/business-growth-programs-sa" TargetMode="External"/><Relationship Id="rId50" Type="http://schemas.openxmlformats.org/officeDocument/2006/relationships/hyperlink" Target="https://www.tourism.wa.gov.au/industry-support-and-events/resources-for-businesses-and-operators/Pages/Get-market-ready.aspx" TargetMode="External"/><Relationship Id="rId55" Type="http://schemas.openxmlformats.org/officeDocument/2006/relationships/hyperlink" Target="https://ticsa.com.au/industry-programs/business-capabilities-progra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usiness.gov.au/planning/business-plans/develop-your-business-plan" TargetMode="External"/><Relationship Id="rId29" Type="http://schemas.openxmlformats.org/officeDocument/2006/relationships/hyperlink" Target="https://www.typsy.com/" TargetMode="External"/><Relationship Id="rId11" Type="http://schemas.openxmlformats.org/officeDocument/2006/relationships/image" Target="media/image1.png"/><Relationship Id="rId24" Type="http://schemas.openxmlformats.org/officeDocument/2006/relationships/hyperlink" Target="https://iba.gov.au/business/strong-women-strong-business/" TargetMode="External"/><Relationship Id="rId32" Type="http://schemas.openxmlformats.org/officeDocument/2006/relationships/hyperlink" Target="https://www.business.qld.gov.au/industries/hospitality-tourism-sport/tourism/running/employing-staff" TargetMode="External"/><Relationship Id="rId37" Type="http://schemas.openxmlformats.org/officeDocument/2006/relationships/hyperlink" Target="https://business.vic.gov.au/learning-and-advice/courses-and-webinars?page=1" TargetMode="External"/><Relationship Id="rId40" Type="http://schemas.openxmlformats.org/officeDocument/2006/relationships/hyperlink" Target="https://www.business.tas.gov.au/home" TargetMode="External"/><Relationship Id="rId45" Type="http://schemas.openxmlformats.org/officeDocument/2006/relationships/hyperlink" Target="https://industry.nt.gov.au/business-toolkits/tourism-business-toolkit" TargetMode="External"/><Relationship Id="rId53" Type="http://schemas.openxmlformats.org/officeDocument/2006/relationships/hyperlink" Target="https://www.qtic.com.au/workforce-development/industry-workforce-advisor-program/" TargetMode="External"/><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business.gov.au/people/employees/staff-development-and-train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usiness.gov.au/people/employees/staff-development-and-training" TargetMode="External"/><Relationship Id="rId27" Type="http://schemas.openxmlformats.org/officeDocument/2006/relationships/hyperlink" Target="https://www.atec.net.au/training-&amp;-development/emerging-leaders-of-inbound-excellence/elite/" TargetMode="External"/><Relationship Id="rId30" Type="http://schemas.openxmlformats.org/officeDocument/2006/relationships/hyperlink" Target="https://www.qualitytourismaustralia.com/australian-tourism-accreditation-program/" TargetMode="External"/><Relationship Id="rId35" Type="http://schemas.openxmlformats.org/officeDocument/2006/relationships/hyperlink" Target="https://www.industry.nsw.gov.au/business-and-industry-in-nsw/businessconnect" TargetMode="External"/><Relationship Id="rId43" Type="http://schemas.openxmlformats.org/officeDocument/2006/relationships/hyperlink" Target="http://becnt.com.au/services" TargetMode="External"/><Relationship Id="rId48" Type="http://schemas.openxmlformats.org/officeDocument/2006/relationships/hyperlink" Target="https://www.smallbusiness.wa.gov.au/" TargetMode="External"/><Relationship Id="rId56" Type="http://schemas.openxmlformats.org/officeDocument/2006/relationships/hyperlink" Target="https://tourismcouncilwa.com.au/services-discounts/tourism-boost-mentoring-program-online-international-bookings" TargetMode="External"/><Relationship Id="rId8" Type="http://schemas.openxmlformats.org/officeDocument/2006/relationships/webSettings" Target="webSettings.xml"/><Relationship Id="rId51" Type="http://schemas.openxmlformats.org/officeDocument/2006/relationships/hyperlink" Target="https://tourism.act.gov.au/industry-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usiness.gov.au/marketing" TargetMode="External"/><Relationship Id="rId25" Type="http://schemas.openxmlformats.org/officeDocument/2006/relationships/hyperlink" Target="https://business.gov.au/expertise-and-advice/fair-work-ombudsman-small-business-helpline" TargetMode="External"/><Relationship Id="rId33" Type="http://schemas.openxmlformats.org/officeDocument/2006/relationships/hyperlink" Target="https://business.gov.au/grants-and-programs/one-business-qld" TargetMode="External"/><Relationship Id="rId38" Type="http://schemas.openxmlformats.org/officeDocument/2006/relationships/hyperlink" Target="https://business.vic.gov.au/grants-and-programs/small-business-bus" TargetMode="External"/><Relationship Id="rId46" Type="http://schemas.openxmlformats.org/officeDocument/2006/relationships/hyperlink" Target="https://business.sa.gov.au/resources/tools" TargetMode="External"/><Relationship Id="rId59" Type="http://schemas.openxmlformats.org/officeDocument/2006/relationships/fontTable" Target="fontTable.xml"/><Relationship Id="rId20" Type="http://schemas.openxmlformats.org/officeDocument/2006/relationships/hyperlink" Target="https://business.gov.au/expertise-and-advice?resultsNum=10" TargetMode="External"/><Relationship Id="rId41" Type="http://schemas.openxmlformats.org/officeDocument/2006/relationships/hyperlink" Target="https://digitalready.tas.gov.au/resources/?q=Online%20tools" TargetMode="External"/><Relationship Id="rId54" Type="http://schemas.openxmlformats.org/officeDocument/2006/relationships/hyperlink" Target="https://www.vtic.com.au/MTL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business.gov.au/expertise-and-advice/indigenous-business-australia" TargetMode="External"/><Relationship Id="rId28" Type="http://schemas.openxmlformats.org/officeDocument/2006/relationships/hyperlink" Target="https://www.sbms.org.au/free-resources" TargetMode="External"/><Relationship Id="rId36" Type="http://schemas.openxmlformats.org/officeDocument/2006/relationships/hyperlink" Target="https://www.destinationnsw.com.au/tourism/business-development-resources" TargetMode="External"/><Relationship Id="rId49" Type="http://schemas.openxmlformats.org/officeDocument/2006/relationships/hyperlink" Target="https://www.smallbusiness.wa.gov.au/starting-and-growing/essential-business-skills" TargetMode="External"/><Relationship Id="rId57" Type="http://schemas.openxmlformats.org/officeDocument/2006/relationships/hyperlink" Target="https://tourismcouncilwa.com.au/events-training/training-workshops" TargetMode="External"/><Relationship Id="rId10" Type="http://schemas.openxmlformats.org/officeDocument/2006/relationships/endnotes" Target="endnotes.xml"/><Relationship Id="rId31" Type="http://schemas.openxmlformats.org/officeDocument/2006/relationships/hyperlink" Target="https://www.ecotourism.org.au/our-certification-programs/eco-certification" TargetMode="External"/><Relationship Id="rId44" Type="http://schemas.openxmlformats.org/officeDocument/2006/relationships/hyperlink" Target="https://www.tourismnt.com.au/industry-toolkit/tourism-business-support-guide/business-essentials" TargetMode="External"/><Relationship Id="rId52" Type="http://schemas.openxmlformats.org/officeDocument/2006/relationships/hyperlink" Target="https://tourism.act.gov.au/industry-resources/industry-toolkit/"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Austrade%20Brand%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6" ma:contentTypeDescription="Create a new document." ma:contentTypeScope="" ma:versionID="212bf57b342a48f2eb0a327d0a9c4034">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d706ff6e3281970f260ee1e1e787ddf1"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f68e8-010b-4d0f-b50c-528e0d0fa449}"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393cc2-3c37-4544-b041-29172f73605b">
      <Terms xmlns="http://schemas.microsoft.com/office/infopath/2007/PartnerControls"/>
    </lcf76f155ced4ddcb4097134ff3c332f>
    <TaxCatchAll xmlns="ec2472de-ddbe-426b-b482-e7ddac910fb3"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95378AF-0912-402C-A830-90AD899FF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3.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4.xml><?xml version="1.0" encoding="utf-8"?>
<ds:datastoreItem xmlns:ds="http://schemas.openxmlformats.org/officeDocument/2006/customXml" ds:itemID="{38FE75B8-1135-4512-93FA-FCDD832F13E7}">
  <ds:schemaRefs>
    <ds:schemaRef ds:uri="http://www.w3.org/XML/1998/namespace"/>
    <ds:schemaRef ds:uri="http://purl.org/dc/terms/"/>
    <ds:schemaRef ds:uri="http://purl.org/dc/elements/1.1/"/>
    <ds:schemaRef ds:uri="ec2472de-ddbe-426b-b482-e7ddac910fb3"/>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95393cc2-3c37-4544-b041-29172f73605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Austrade Brand Website Publications.dotx</Template>
  <TotalTime>0</TotalTime>
  <Pages>5</Pages>
  <Words>1634</Words>
  <Characters>9021</Characters>
  <Application>Microsoft Office Word</Application>
  <DocSecurity>0</DocSecurity>
  <Lines>117</Lines>
  <Paragraphs>18</Paragraphs>
  <ScaleCrop>false</ScaleCrop>
  <HeadingPairs>
    <vt:vector size="2" baseType="variant">
      <vt:variant>
        <vt:lpstr>Title</vt:lpstr>
      </vt:variant>
      <vt:variant>
        <vt:i4>1</vt:i4>
      </vt:variant>
    </vt:vector>
  </HeadingPairs>
  <TitlesOfParts>
    <vt:vector size="1" baseType="lpstr">
      <vt:lpstr>Developing Tourism Business Capability</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Tourism Business Capability</dc:title>
  <dc:subject/>
  <dc:creator/>
  <cp:keywords/>
  <dc:description/>
  <cp:lastModifiedBy/>
  <cp:revision>1</cp:revision>
  <dcterms:created xsi:type="dcterms:W3CDTF">2023-10-30T03:49:00Z</dcterms:created>
  <dcterms:modified xsi:type="dcterms:W3CDTF">2023-10-30T03:49:00Z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0x0101000F965A10587E2F4B9C5CBC374F200124</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